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-Gitter"/>
        <w:tblW w:w="9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3"/>
        <w:gridCol w:w="2212"/>
      </w:tblGrid>
      <w:tr w:rsidR="00435B59" w:rsidRPr="00464412" w14:paraId="150073D8" w14:textId="77777777" w:rsidTr="007D65A5">
        <w:trPr>
          <w:trHeight w:val="612"/>
        </w:trPr>
        <w:tc>
          <w:tcPr>
            <w:tcW w:w="6873" w:type="dxa"/>
            <w:shd w:val="clear" w:color="auto" w:fill="auto"/>
          </w:tcPr>
          <w:p w14:paraId="150073D4" w14:textId="77777777" w:rsidR="00464412" w:rsidRDefault="00464412" w:rsidP="00435B59">
            <w:pPr>
              <w:pStyle w:val="Template-Doknavn"/>
            </w:pPr>
          </w:p>
          <w:p w14:paraId="150073D5" w14:textId="77777777" w:rsidR="007D65A5" w:rsidRDefault="00464412" w:rsidP="00435B59">
            <w:pPr>
              <w:pStyle w:val="Template-Doknavn"/>
            </w:pPr>
            <w:r>
              <w:t>Andelsselskabet af 4. august 20</w:t>
            </w:r>
            <w:r w:rsidR="000D4F39">
              <w:t>0</w:t>
            </w:r>
            <w:r>
              <w:t>7</w:t>
            </w:r>
          </w:p>
          <w:p w14:paraId="150073D6" w14:textId="77777777" w:rsidR="00464412" w:rsidRPr="00464412" w:rsidRDefault="00464412" w:rsidP="00464412">
            <w:pPr>
              <w:pStyle w:val="Template-Doknavn"/>
            </w:pPr>
          </w:p>
        </w:tc>
        <w:tc>
          <w:tcPr>
            <w:tcW w:w="2212" w:type="dxa"/>
            <w:vMerge w:val="restart"/>
          </w:tcPr>
          <w:p w14:paraId="150073D7" w14:textId="77777777" w:rsidR="00435B59" w:rsidRPr="00464412" w:rsidRDefault="00435B59" w:rsidP="00FD41D7"/>
        </w:tc>
      </w:tr>
      <w:tr w:rsidR="002C158B" w:rsidRPr="00464412" w14:paraId="150073DC" w14:textId="77777777" w:rsidTr="007D65A5">
        <w:trPr>
          <w:trHeight w:val="1353"/>
        </w:trPr>
        <w:tc>
          <w:tcPr>
            <w:tcW w:w="6873" w:type="dxa"/>
            <w:vMerge w:val="restart"/>
            <w:shd w:val="clear" w:color="auto" w:fill="auto"/>
          </w:tcPr>
          <w:p w14:paraId="150073D9" w14:textId="77777777" w:rsidR="002C158B" w:rsidRPr="00464412" w:rsidRDefault="00464412" w:rsidP="0000394C">
            <w:pPr>
              <w:pStyle w:val="Udvalg"/>
            </w:pPr>
            <w:r>
              <w:t xml:space="preserve">”Andelsforeningen </w:t>
            </w:r>
            <w:proofErr w:type="spellStart"/>
            <w:r>
              <w:t>Vivenda</w:t>
            </w:r>
            <w:proofErr w:type="spellEnd"/>
            <w:r>
              <w:t xml:space="preserve"> </w:t>
            </w:r>
            <w:proofErr w:type="spellStart"/>
            <w:r>
              <w:t>Indalecto</w:t>
            </w:r>
            <w:proofErr w:type="spellEnd"/>
            <w:r>
              <w:t xml:space="preserve">” </w:t>
            </w:r>
          </w:p>
          <w:p w14:paraId="150073DA" w14:textId="77777777" w:rsidR="002C158B" w:rsidRPr="00464412" w:rsidRDefault="002C158B" w:rsidP="00464412">
            <w:pPr>
              <w:pStyle w:val="BillagDagsorden"/>
            </w:pPr>
          </w:p>
        </w:tc>
        <w:tc>
          <w:tcPr>
            <w:tcW w:w="2212" w:type="dxa"/>
            <w:vMerge/>
          </w:tcPr>
          <w:p w14:paraId="150073DB" w14:textId="77777777" w:rsidR="002C158B" w:rsidRPr="00464412" w:rsidRDefault="002C158B" w:rsidP="00FD41D7"/>
        </w:tc>
      </w:tr>
      <w:tr w:rsidR="002C158B" w:rsidRPr="00464412" w14:paraId="150073E2" w14:textId="77777777" w:rsidTr="002C158B">
        <w:trPr>
          <w:trHeight w:val="578"/>
        </w:trPr>
        <w:tc>
          <w:tcPr>
            <w:tcW w:w="6873" w:type="dxa"/>
            <w:vMerge/>
            <w:shd w:val="clear" w:color="auto" w:fill="auto"/>
          </w:tcPr>
          <w:p w14:paraId="150073DD" w14:textId="77777777" w:rsidR="002C158B" w:rsidRPr="00464412" w:rsidRDefault="002C158B"/>
        </w:tc>
        <w:tc>
          <w:tcPr>
            <w:tcW w:w="2212" w:type="dxa"/>
            <w:vMerge w:val="restart"/>
          </w:tcPr>
          <w:p w14:paraId="150073DF" w14:textId="7646B55B" w:rsidR="002C158B" w:rsidRPr="00464412" w:rsidRDefault="00CA40AB" w:rsidP="00AE2BB3">
            <w:pPr>
              <w:pStyle w:val="Info"/>
              <w:rPr>
                <w:vanish/>
              </w:rPr>
            </w:pPr>
            <w:bookmarkStart w:id="0" w:name="SD_FLD_JournalNr"/>
            <w:bookmarkStart w:id="1" w:name="HIF_SD_FLD_JournalNr"/>
            <w:bookmarkEnd w:id="0"/>
            <w:r>
              <w:t>26.05.2024</w:t>
            </w:r>
          </w:p>
          <w:p w14:paraId="150073E0" w14:textId="77777777" w:rsidR="002C158B" w:rsidRPr="00464412" w:rsidRDefault="002C158B" w:rsidP="00AE2BB3">
            <w:pPr>
              <w:pStyle w:val="Info"/>
            </w:pPr>
            <w:bookmarkStart w:id="2" w:name="SD_USR_Initials"/>
            <w:bookmarkEnd w:id="1"/>
            <w:bookmarkEnd w:id="2"/>
          </w:p>
          <w:p w14:paraId="150073E1" w14:textId="77777777" w:rsidR="002C158B" w:rsidRPr="00464412" w:rsidRDefault="002C158B" w:rsidP="00AE2BB3">
            <w:pPr>
              <w:pStyle w:val="Info"/>
            </w:pPr>
          </w:p>
        </w:tc>
      </w:tr>
      <w:tr w:rsidR="002C158B" w:rsidRPr="00464412" w14:paraId="150073E5" w14:textId="77777777" w:rsidTr="00435B59">
        <w:trPr>
          <w:trHeight w:val="578"/>
        </w:trPr>
        <w:tc>
          <w:tcPr>
            <w:tcW w:w="6873" w:type="dxa"/>
            <w:shd w:val="clear" w:color="auto" w:fill="auto"/>
          </w:tcPr>
          <w:p w14:paraId="68FAC23B" w14:textId="5F95F3C8" w:rsidR="00440F51" w:rsidRDefault="000D4F39" w:rsidP="002C158B">
            <w:pPr>
              <w:pStyle w:val="Template-FortroligtInternt"/>
            </w:pPr>
            <w:bookmarkStart w:id="3" w:name="SD_USR_Classification"/>
            <w:bookmarkStart w:id="4" w:name="SD_LAN_Referat"/>
            <w:bookmarkEnd w:id="3"/>
            <w:r w:rsidRPr="00464412">
              <w:t>Referat</w:t>
            </w:r>
            <w:bookmarkEnd w:id="4"/>
            <w:r>
              <w:t xml:space="preserve"> af </w:t>
            </w:r>
            <w:r w:rsidR="00F8708F">
              <w:t>digital bestyrelsesmøde den 25.maj 2024</w:t>
            </w:r>
          </w:p>
          <w:p w14:paraId="150073E3" w14:textId="23D832DF" w:rsidR="002C158B" w:rsidRPr="00464412" w:rsidRDefault="002C158B" w:rsidP="002C158B">
            <w:pPr>
              <w:pStyle w:val="Template-FortroligtInternt"/>
            </w:pPr>
          </w:p>
        </w:tc>
        <w:tc>
          <w:tcPr>
            <w:tcW w:w="2212" w:type="dxa"/>
            <w:vMerge/>
          </w:tcPr>
          <w:p w14:paraId="150073E4" w14:textId="77777777" w:rsidR="002C158B" w:rsidRPr="00464412" w:rsidRDefault="002C158B" w:rsidP="00673831"/>
        </w:tc>
      </w:tr>
      <w:tr w:rsidR="002A6679" w:rsidRPr="002A6679" w14:paraId="150073EC" w14:textId="77777777" w:rsidTr="0030454F">
        <w:trPr>
          <w:trHeight w:val="932"/>
        </w:trPr>
        <w:tc>
          <w:tcPr>
            <w:tcW w:w="9085" w:type="dxa"/>
            <w:gridSpan w:val="2"/>
          </w:tcPr>
          <w:p w14:paraId="150073E6" w14:textId="77777777" w:rsidR="0017513F" w:rsidRPr="002A6679" w:rsidRDefault="00464412" w:rsidP="0000394C">
            <w:pPr>
              <w:pStyle w:val="Tilstedefravrende"/>
            </w:pPr>
            <w:bookmarkStart w:id="5" w:name="SD_LAN_TilStede"/>
            <w:r w:rsidRPr="002A6679">
              <w:t>Til stede</w:t>
            </w:r>
            <w:bookmarkEnd w:id="5"/>
          </w:p>
          <w:p w14:paraId="4624ED08" w14:textId="77777777" w:rsidR="00FE64F7" w:rsidRPr="002A6679" w:rsidRDefault="00FE64F7" w:rsidP="000A2A66">
            <w:r w:rsidRPr="002A6679">
              <w:t>Steffen Dam</w:t>
            </w:r>
          </w:p>
          <w:p w14:paraId="3C969CB6" w14:textId="77777777" w:rsidR="00FE64F7" w:rsidRPr="002A6679" w:rsidRDefault="00FE64F7" w:rsidP="000A2A66">
            <w:r w:rsidRPr="002A6679">
              <w:t>Kurt Pedersen</w:t>
            </w:r>
          </w:p>
          <w:p w14:paraId="405E438B" w14:textId="77777777" w:rsidR="00FE64F7" w:rsidRPr="002A6679" w:rsidRDefault="00FE64F7" w:rsidP="000A2A66">
            <w:r w:rsidRPr="002A6679">
              <w:t xml:space="preserve">Jesper Molin </w:t>
            </w:r>
            <w:proofErr w:type="spellStart"/>
            <w:r w:rsidRPr="002A6679">
              <w:t>Ref</w:t>
            </w:r>
            <w:proofErr w:type="spellEnd"/>
          </w:p>
          <w:p w14:paraId="150073E9" w14:textId="361F6B4D" w:rsidR="00BC5C8C" w:rsidRPr="002A6679" w:rsidRDefault="00FE64F7" w:rsidP="000A2A66">
            <w:r w:rsidRPr="002A6679">
              <w:t>Gitte og Birgitte var orienteret om indhold via telefonopkald</w:t>
            </w:r>
            <w:r w:rsidR="00160BC9" w:rsidRPr="002A6679">
              <w:t>.</w:t>
            </w:r>
          </w:p>
          <w:p w14:paraId="15393BA9" w14:textId="680060D0" w:rsidR="00160BC9" w:rsidRPr="002A6679" w:rsidRDefault="00160BC9" w:rsidP="000A2A66">
            <w:r w:rsidRPr="002A6679">
              <w:t>Referatet sendt til Tommy og Meret</w:t>
            </w:r>
            <w:r w:rsidR="005B67D0" w:rsidRPr="002A6679">
              <w:t>e</w:t>
            </w:r>
          </w:p>
          <w:p w14:paraId="1CF99B9C" w14:textId="77777777" w:rsidR="009D64C7" w:rsidRPr="002A6679" w:rsidRDefault="009D64C7" w:rsidP="000A2A66">
            <w:pPr>
              <w:rPr>
                <w:b/>
                <w:bCs/>
              </w:rPr>
            </w:pPr>
          </w:p>
          <w:p w14:paraId="150073EB" w14:textId="006FA915" w:rsidR="0017513F" w:rsidRPr="002A6679" w:rsidRDefault="009D64C7" w:rsidP="009D64C7">
            <w:r w:rsidRPr="002A6679">
              <w:rPr>
                <w:b/>
                <w:bCs/>
              </w:rPr>
              <w:t>Farverne indikerer handling</w:t>
            </w:r>
          </w:p>
        </w:tc>
      </w:tr>
      <w:tr w:rsidR="0017513F" w:rsidRPr="002A6679" w14:paraId="150073EE" w14:textId="77777777" w:rsidTr="00285021">
        <w:tc>
          <w:tcPr>
            <w:tcW w:w="9085" w:type="dxa"/>
            <w:gridSpan w:val="2"/>
            <w:tcMar>
              <w:bottom w:w="193" w:type="dxa"/>
            </w:tcMar>
          </w:tcPr>
          <w:p w14:paraId="150073ED" w14:textId="77777777" w:rsidR="009D64C7" w:rsidRPr="002A6679" w:rsidRDefault="009D64C7" w:rsidP="000A2A66"/>
        </w:tc>
      </w:tr>
    </w:tbl>
    <w:p w14:paraId="150073EF" w14:textId="77777777" w:rsidR="00F709F6" w:rsidRPr="002A6679" w:rsidRDefault="00F709F6" w:rsidP="00F709F6"/>
    <w:p w14:paraId="150073F1" w14:textId="77777777" w:rsidR="00BC5C8C" w:rsidRPr="002A6679" w:rsidRDefault="00BC5C8C" w:rsidP="00EB3E74">
      <w:pPr>
        <w:pStyle w:val="Opstilling-talellerbogst"/>
        <w:numPr>
          <w:ilvl w:val="0"/>
          <w:numId w:val="0"/>
        </w:numPr>
        <w:rPr>
          <w:b/>
        </w:rPr>
      </w:pPr>
    </w:p>
    <w:tbl>
      <w:tblPr>
        <w:tblStyle w:val="Tabel-Gitter"/>
        <w:tblW w:w="9258" w:type="dxa"/>
        <w:tblLayout w:type="fixed"/>
        <w:tblLook w:val="04A0" w:firstRow="1" w:lastRow="0" w:firstColumn="1" w:lastColumn="0" w:noHBand="0" w:noVBand="1"/>
      </w:tblPr>
      <w:tblGrid>
        <w:gridCol w:w="661"/>
        <w:gridCol w:w="8597"/>
      </w:tblGrid>
      <w:tr w:rsidR="002A6679" w:rsidRPr="002A6679" w14:paraId="150073F6" w14:textId="77777777" w:rsidTr="00CA1ECB">
        <w:tc>
          <w:tcPr>
            <w:tcW w:w="661" w:type="dxa"/>
          </w:tcPr>
          <w:p w14:paraId="150073F2" w14:textId="77777777" w:rsidR="001967A8" w:rsidRPr="002A6679" w:rsidRDefault="001967A8" w:rsidP="00EB3E74">
            <w:pPr>
              <w:rPr>
                <w:b/>
              </w:rPr>
            </w:pPr>
            <w:r w:rsidRPr="002A6679">
              <w:rPr>
                <w:b/>
              </w:rPr>
              <w:t>Pkt.</w:t>
            </w:r>
          </w:p>
        </w:tc>
        <w:tc>
          <w:tcPr>
            <w:tcW w:w="8597" w:type="dxa"/>
          </w:tcPr>
          <w:p w14:paraId="150073F3" w14:textId="77777777" w:rsidR="001967A8" w:rsidRPr="002A6679" w:rsidRDefault="001967A8" w:rsidP="00EB3E74">
            <w:pPr>
              <w:rPr>
                <w:b/>
              </w:rPr>
            </w:pPr>
            <w:r w:rsidRPr="002A6679">
              <w:rPr>
                <w:b/>
              </w:rPr>
              <w:t>Emne</w:t>
            </w:r>
          </w:p>
        </w:tc>
      </w:tr>
      <w:tr w:rsidR="002A6679" w:rsidRPr="002A6679" w14:paraId="150073FB" w14:textId="77777777" w:rsidTr="00CA1ECB">
        <w:tc>
          <w:tcPr>
            <w:tcW w:w="661" w:type="dxa"/>
          </w:tcPr>
          <w:p w14:paraId="150073F7" w14:textId="77777777" w:rsidR="001967A8" w:rsidRPr="002A6679" w:rsidRDefault="001967A8" w:rsidP="00EB3E74">
            <w:pPr>
              <w:rPr>
                <w:b/>
              </w:rPr>
            </w:pPr>
            <w:r w:rsidRPr="002A6679">
              <w:rPr>
                <w:b/>
              </w:rPr>
              <w:t>1.</w:t>
            </w:r>
          </w:p>
        </w:tc>
        <w:tc>
          <w:tcPr>
            <w:tcW w:w="8597" w:type="dxa"/>
          </w:tcPr>
          <w:p w14:paraId="3C9BD3D3" w14:textId="463BAB12" w:rsidR="001967A8" w:rsidRPr="002A6679" w:rsidRDefault="00FE64F7" w:rsidP="00DB28DA">
            <w:pPr>
              <w:pStyle w:val="Opstilling-talellerbogst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2A6679">
              <w:rPr>
                <w:b/>
                <w:sz w:val="22"/>
                <w:szCs w:val="22"/>
              </w:rPr>
              <w:t>R</w:t>
            </w:r>
            <w:r w:rsidR="005176B1" w:rsidRPr="002A6679">
              <w:rPr>
                <w:b/>
                <w:sz w:val="22"/>
                <w:szCs w:val="22"/>
              </w:rPr>
              <w:t>enovering af badeværelse stuen øst</w:t>
            </w:r>
            <w:r w:rsidR="005E10E9" w:rsidRPr="002A6679">
              <w:rPr>
                <w:b/>
                <w:sz w:val="22"/>
                <w:szCs w:val="22"/>
              </w:rPr>
              <w:t>- vandforsyning</w:t>
            </w:r>
          </w:p>
          <w:p w14:paraId="552653AF" w14:textId="77777777" w:rsidR="003A445C" w:rsidRPr="002A6679" w:rsidRDefault="00194FDC" w:rsidP="00DB28DA">
            <w:pPr>
              <w:pStyle w:val="Opstilling-talellerbogst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2A6679">
              <w:rPr>
                <w:b/>
                <w:sz w:val="22"/>
                <w:szCs w:val="22"/>
              </w:rPr>
              <w:t>Vandinst</w:t>
            </w:r>
            <w:r w:rsidR="003A445C" w:rsidRPr="002A6679">
              <w:rPr>
                <w:b/>
                <w:sz w:val="22"/>
                <w:szCs w:val="22"/>
              </w:rPr>
              <w:t>allationer</w:t>
            </w:r>
          </w:p>
          <w:p w14:paraId="10CE5AD3" w14:textId="19B8FA7F" w:rsidR="00D755AE" w:rsidRPr="002A6679" w:rsidRDefault="00D755AE" w:rsidP="00DB28DA">
            <w:pPr>
              <w:pStyle w:val="Opstilling-talellerbogst"/>
              <w:numPr>
                <w:ilvl w:val="0"/>
                <w:numId w:val="0"/>
              </w:numPr>
              <w:rPr>
                <w:bCs/>
                <w:sz w:val="22"/>
                <w:szCs w:val="22"/>
              </w:rPr>
            </w:pPr>
            <w:r w:rsidRPr="002A6679">
              <w:rPr>
                <w:bCs/>
                <w:sz w:val="22"/>
                <w:szCs w:val="22"/>
              </w:rPr>
              <w:t xml:space="preserve">Der er meget </w:t>
            </w:r>
            <w:r w:rsidR="00AD3E9E" w:rsidRPr="002A6679">
              <w:rPr>
                <w:bCs/>
                <w:sz w:val="22"/>
                <w:szCs w:val="22"/>
              </w:rPr>
              <w:t>l</w:t>
            </w:r>
            <w:r w:rsidR="00F134D4" w:rsidRPr="002A6679">
              <w:rPr>
                <w:bCs/>
                <w:sz w:val="22"/>
                <w:szCs w:val="22"/>
              </w:rPr>
              <w:t>idt</w:t>
            </w:r>
            <w:r w:rsidRPr="002A6679">
              <w:rPr>
                <w:bCs/>
                <w:sz w:val="22"/>
                <w:szCs w:val="22"/>
              </w:rPr>
              <w:t xml:space="preserve"> vandtryk </w:t>
            </w:r>
            <w:r w:rsidR="00AD3E9E" w:rsidRPr="002A6679">
              <w:rPr>
                <w:bCs/>
                <w:sz w:val="22"/>
                <w:szCs w:val="22"/>
              </w:rPr>
              <w:t xml:space="preserve">i flere lejligheder </w:t>
            </w:r>
            <w:r w:rsidRPr="002A6679">
              <w:rPr>
                <w:bCs/>
                <w:sz w:val="22"/>
                <w:szCs w:val="22"/>
              </w:rPr>
              <w:t xml:space="preserve">og derfor kommer det meget lidt vand ud af vandhanerne i </w:t>
            </w:r>
            <w:r w:rsidR="005262FD" w:rsidRPr="002A6679">
              <w:rPr>
                <w:bCs/>
                <w:sz w:val="22"/>
                <w:szCs w:val="22"/>
              </w:rPr>
              <w:t xml:space="preserve">huset </w:t>
            </w:r>
            <w:r w:rsidR="00D03A1E" w:rsidRPr="002A6679">
              <w:rPr>
                <w:bCs/>
                <w:sz w:val="22"/>
                <w:szCs w:val="22"/>
              </w:rPr>
              <w:t xml:space="preserve">samt </w:t>
            </w:r>
            <w:r w:rsidR="005262FD" w:rsidRPr="002A6679">
              <w:rPr>
                <w:bCs/>
                <w:sz w:val="22"/>
                <w:szCs w:val="22"/>
              </w:rPr>
              <w:t xml:space="preserve">i </w:t>
            </w:r>
            <w:r w:rsidR="00194FDC" w:rsidRPr="002A6679">
              <w:rPr>
                <w:bCs/>
                <w:sz w:val="22"/>
                <w:szCs w:val="22"/>
              </w:rPr>
              <w:t>badeværelset stuen øst.</w:t>
            </w:r>
            <w:r w:rsidRPr="002A6679">
              <w:rPr>
                <w:bCs/>
                <w:sz w:val="22"/>
                <w:szCs w:val="22"/>
              </w:rPr>
              <w:t xml:space="preserve"> </w:t>
            </w:r>
            <w:r w:rsidR="002122FB" w:rsidRPr="002A6679">
              <w:rPr>
                <w:bCs/>
                <w:sz w:val="22"/>
                <w:szCs w:val="22"/>
              </w:rPr>
              <w:t xml:space="preserve">Kan </w:t>
            </w:r>
            <w:r w:rsidR="00887EC5" w:rsidRPr="002A6679">
              <w:rPr>
                <w:bCs/>
                <w:sz w:val="22"/>
                <w:szCs w:val="22"/>
              </w:rPr>
              <w:t>skyldes</w:t>
            </w:r>
            <w:r w:rsidR="002122FB" w:rsidRPr="002A6679">
              <w:rPr>
                <w:bCs/>
                <w:sz w:val="22"/>
                <w:szCs w:val="22"/>
              </w:rPr>
              <w:t xml:space="preserve"> gamle vandrør og dårlig fordeling</w:t>
            </w:r>
          </w:p>
          <w:p w14:paraId="440B5701" w14:textId="192B93AD" w:rsidR="002F760C" w:rsidRPr="002A6679" w:rsidRDefault="002F760C" w:rsidP="00DB28DA">
            <w:pPr>
              <w:pStyle w:val="Opstilling-talellerbogst"/>
              <w:numPr>
                <w:ilvl w:val="0"/>
                <w:numId w:val="0"/>
              </w:numPr>
              <w:rPr>
                <w:bCs/>
                <w:sz w:val="22"/>
                <w:szCs w:val="22"/>
              </w:rPr>
            </w:pPr>
            <w:r w:rsidRPr="002A6679">
              <w:rPr>
                <w:bCs/>
                <w:sz w:val="22"/>
                <w:szCs w:val="22"/>
              </w:rPr>
              <w:t xml:space="preserve">I </w:t>
            </w:r>
            <w:r w:rsidR="004951A9" w:rsidRPr="002A6679">
              <w:rPr>
                <w:bCs/>
                <w:sz w:val="22"/>
                <w:szCs w:val="22"/>
              </w:rPr>
              <w:t>o</w:t>
            </w:r>
            <w:r w:rsidRPr="002A6679">
              <w:rPr>
                <w:bCs/>
                <w:sz w:val="22"/>
                <w:szCs w:val="22"/>
              </w:rPr>
              <w:t xml:space="preserve">mrådet har de </w:t>
            </w:r>
            <w:r w:rsidR="007A05BE" w:rsidRPr="002A6679">
              <w:rPr>
                <w:bCs/>
                <w:sz w:val="22"/>
                <w:szCs w:val="22"/>
              </w:rPr>
              <w:t>problemer med</w:t>
            </w:r>
            <w:r w:rsidR="005262FD" w:rsidRPr="002A6679">
              <w:rPr>
                <w:bCs/>
                <w:sz w:val="22"/>
                <w:szCs w:val="22"/>
              </w:rPr>
              <w:t xml:space="preserve"> at </w:t>
            </w:r>
            <w:r w:rsidR="00904384" w:rsidRPr="002A6679">
              <w:rPr>
                <w:bCs/>
                <w:sz w:val="22"/>
                <w:szCs w:val="22"/>
              </w:rPr>
              <w:t xml:space="preserve">opretholde </w:t>
            </w:r>
            <w:r w:rsidR="004951A9" w:rsidRPr="002A6679">
              <w:rPr>
                <w:bCs/>
                <w:sz w:val="22"/>
                <w:szCs w:val="22"/>
              </w:rPr>
              <w:t>tilstrækkeligt</w:t>
            </w:r>
            <w:r w:rsidR="007A05BE" w:rsidRPr="002A6679">
              <w:rPr>
                <w:bCs/>
                <w:sz w:val="22"/>
                <w:szCs w:val="22"/>
              </w:rPr>
              <w:t xml:space="preserve"> drikkevand</w:t>
            </w:r>
            <w:r w:rsidR="005B67D0" w:rsidRPr="002A6679">
              <w:rPr>
                <w:bCs/>
                <w:sz w:val="22"/>
                <w:szCs w:val="22"/>
              </w:rPr>
              <w:t>s</w:t>
            </w:r>
            <w:r w:rsidR="007A05BE" w:rsidRPr="002A6679">
              <w:rPr>
                <w:bCs/>
                <w:sz w:val="22"/>
                <w:szCs w:val="22"/>
              </w:rPr>
              <w:t>forsyning</w:t>
            </w:r>
            <w:r w:rsidR="005B67D0" w:rsidRPr="002A6679">
              <w:rPr>
                <w:bCs/>
                <w:sz w:val="22"/>
                <w:szCs w:val="22"/>
              </w:rPr>
              <w:t xml:space="preserve">. Myndighederne ønsker at alle </w:t>
            </w:r>
            <w:r w:rsidR="00525163" w:rsidRPr="002A6679">
              <w:rPr>
                <w:bCs/>
                <w:sz w:val="22"/>
                <w:szCs w:val="22"/>
              </w:rPr>
              <w:t>reducerer</w:t>
            </w:r>
            <w:r w:rsidR="005B67D0" w:rsidRPr="002A6679">
              <w:rPr>
                <w:bCs/>
                <w:sz w:val="22"/>
                <w:szCs w:val="22"/>
              </w:rPr>
              <w:t xml:space="preserve"> forbruget.</w:t>
            </w:r>
            <w:r w:rsidRPr="002A6679">
              <w:rPr>
                <w:bCs/>
                <w:sz w:val="22"/>
                <w:szCs w:val="22"/>
              </w:rPr>
              <w:t xml:space="preserve"> </w:t>
            </w:r>
            <w:r w:rsidR="00904384" w:rsidRPr="002A6679">
              <w:rPr>
                <w:bCs/>
                <w:sz w:val="22"/>
                <w:szCs w:val="22"/>
              </w:rPr>
              <w:t xml:space="preserve">Sandsynligvis pr </w:t>
            </w:r>
            <w:r w:rsidR="0015413F" w:rsidRPr="002A6679">
              <w:rPr>
                <w:bCs/>
                <w:sz w:val="22"/>
                <w:szCs w:val="22"/>
              </w:rPr>
              <w:t>vandstik</w:t>
            </w:r>
          </w:p>
          <w:p w14:paraId="34A612BF" w14:textId="54FD6256" w:rsidR="004E6608" w:rsidRPr="002A6679" w:rsidRDefault="004E6608" w:rsidP="00DB28DA">
            <w:pPr>
              <w:pStyle w:val="Opstilling-talellerbogst"/>
              <w:numPr>
                <w:ilvl w:val="0"/>
                <w:numId w:val="0"/>
              </w:numPr>
              <w:rPr>
                <w:bCs/>
                <w:sz w:val="22"/>
                <w:szCs w:val="22"/>
              </w:rPr>
            </w:pPr>
            <w:r w:rsidRPr="002A6679">
              <w:rPr>
                <w:bCs/>
                <w:sz w:val="22"/>
                <w:szCs w:val="22"/>
              </w:rPr>
              <w:t xml:space="preserve">Vi har to vandstik til ejendommen </w:t>
            </w:r>
          </w:p>
          <w:p w14:paraId="05167108" w14:textId="465DD1AC" w:rsidR="004E6608" w:rsidRPr="002A6679" w:rsidRDefault="00D755AE" w:rsidP="00DB28DA">
            <w:pPr>
              <w:pStyle w:val="Opstilling-talellerbogst"/>
              <w:numPr>
                <w:ilvl w:val="0"/>
                <w:numId w:val="0"/>
              </w:numPr>
              <w:rPr>
                <w:bCs/>
                <w:sz w:val="22"/>
                <w:szCs w:val="22"/>
              </w:rPr>
            </w:pPr>
            <w:r w:rsidRPr="002A6679">
              <w:rPr>
                <w:bCs/>
                <w:sz w:val="22"/>
                <w:szCs w:val="22"/>
              </w:rPr>
              <w:t>Vandstik 1</w:t>
            </w:r>
            <w:r w:rsidR="00194FDC" w:rsidRPr="002A6679">
              <w:rPr>
                <w:bCs/>
                <w:sz w:val="22"/>
                <w:szCs w:val="22"/>
              </w:rPr>
              <w:t>:</w:t>
            </w:r>
            <w:r w:rsidRPr="002A6679">
              <w:rPr>
                <w:bCs/>
                <w:sz w:val="22"/>
                <w:szCs w:val="22"/>
              </w:rPr>
              <w:t xml:space="preserve"> </w:t>
            </w:r>
            <w:r w:rsidR="0006656E" w:rsidRPr="002A6679">
              <w:rPr>
                <w:bCs/>
                <w:sz w:val="22"/>
                <w:szCs w:val="22"/>
              </w:rPr>
              <w:t>F</w:t>
            </w:r>
            <w:r w:rsidRPr="002A6679">
              <w:rPr>
                <w:bCs/>
                <w:sz w:val="22"/>
                <w:szCs w:val="22"/>
              </w:rPr>
              <w:t>orsyner stuen vest</w:t>
            </w:r>
            <w:r w:rsidR="005B67D0" w:rsidRPr="002A6679">
              <w:rPr>
                <w:bCs/>
                <w:sz w:val="22"/>
                <w:szCs w:val="22"/>
              </w:rPr>
              <w:t xml:space="preserve"> – meget lille forbrug</w:t>
            </w:r>
          </w:p>
          <w:p w14:paraId="605539A4" w14:textId="7B5408AD" w:rsidR="00D755AE" w:rsidRPr="002A6679" w:rsidRDefault="00D755AE" w:rsidP="00DB28DA">
            <w:pPr>
              <w:pStyle w:val="Opstilling-talellerbogst"/>
              <w:numPr>
                <w:ilvl w:val="0"/>
                <w:numId w:val="0"/>
              </w:numPr>
              <w:rPr>
                <w:bCs/>
                <w:sz w:val="22"/>
                <w:szCs w:val="22"/>
              </w:rPr>
            </w:pPr>
            <w:r w:rsidRPr="002A6679">
              <w:rPr>
                <w:bCs/>
                <w:sz w:val="22"/>
                <w:szCs w:val="22"/>
              </w:rPr>
              <w:t xml:space="preserve">Vandstik </w:t>
            </w:r>
            <w:r w:rsidR="00194FDC" w:rsidRPr="002A6679">
              <w:rPr>
                <w:bCs/>
                <w:sz w:val="22"/>
                <w:szCs w:val="22"/>
              </w:rPr>
              <w:t>2:</w:t>
            </w:r>
            <w:r w:rsidRPr="002A6679">
              <w:rPr>
                <w:bCs/>
                <w:sz w:val="22"/>
                <w:szCs w:val="22"/>
              </w:rPr>
              <w:t xml:space="preserve"> </w:t>
            </w:r>
            <w:r w:rsidR="0006656E" w:rsidRPr="002A6679">
              <w:rPr>
                <w:bCs/>
                <w:sz w:val="22"/>
                <w:szCs w:val="22"/>
              </w:rPr>
              <w:t>F</w:t>
            </w:r>
            <w:r w:rsidRPr="002A6679">
              <w:rPr>
                <w:bCs/>
                <w:sz w:val="22"/>
                <w:szCs w:val="22"/>
              </w:rPr>
              <w:t xml:space="preserve">orsyner </w:t>
            </w:r>
            <w:r w:rsidR="00194FDC" w:rsidRPr="002A6679">
              <w:rPr>
                <w:bCs/>
                <w:sz w:val="22"/>
                <w:szCs w:val="22"/>
              </w:rPr>
              <w:t>de øvrige lejligheder</w:t>
            </w:r>
            <w:r w:rsidR="00525163" w:rsidRPr="002A6679">
              <w:rPr>
                <w:bCs/>
                <w:sz w:val="22"/>
                <w:szCs w:val="22"/>
              </w:rPr>
              <w:t xml:space="preserve"> og pool- </w:t>
            </w:r>
            <w:r w:rsidR="0006656E" w:rsidRPr="002A6679">
              <w:rPr>
                <w:bCs/>
                <w:sz w:val="22"/>
                <w:szCs w:val="22"/>
              </w:rPr>
              <w:t xml:space="preserve">dækker </w:t>
            </w:r>
            <w:r w:rsidR="00525163" w:rsidRPr="002A6679">
              <w:rPr>
                <w:bCs/>
                <w:sz w:val="22"/>
                <w:szCs w:val="22"/>
              </w:rPr>
              <w:t>90% af vores forbrug.</w:t>
            </w:r>
            <w:r w:rsidR="0006656E" w:rsidRPr="002A6679">
              <w:rPr>
                <w:bCs/>
                <w:sz w:val="22"/>
                <w:szCs w:val="22"/>
              </w:rPr>
              <w:t xml:space="preserve"> Størst forbru</w:t>
            </w:r>
            <w:r w:rsidR="003921B1" w:rsidRPr="002A6679">
              <w:rPr>
                <w:bCs/>
                <w:sz w:val="22"/>
                <w:szCs w:val="22"/>
              </w:rPr>
              <w:t>ger er fordampning</w:t>
            </w:r>
            <w:r w:rsidR="00630A3D" w:rsidRPr="002A6679">
              <w:rPr>
                <w:bCs/>
                <w:sz w:val="22"/>
                <w:szCs w:val="22"/>
              </w:rPr>
              <w:t xml:space="preserve"> fra</w:t>
            </w:r>
            <w:r w:rsidR="003921B1" w:rsidRPr="002A6679">
              <w:rPr>
                <w:bCs/>
                <w:sz w:val="22"/>
                <w:szCs w:val="22"/>
              </w:rPr>
              <w:t xml:space="preserve"> </w:t>
            </w:r>
            <w:r w:rsidR="00DB6EEB" w:rsidRPr="002A6679">
              <w:rPr>
                <w:bCs/>
                <w:sz w:val="22"/>
                <w:szCs w:val="22"/>
              </w:rPr>
              <w:t xml:space="preserve">pool, </w:t>
            </w:r>
            <w:r w:rsidR="003921B1" w:rsidRPr="002A6679">
              <w:rPr>
                <w:bCs/>
                <w:sz w:val="22"/>
                <w:szCs w:val="22"/>
              </w:rPr>
              <w:t xml:space="preserve">Tommy har udregnet at vi bruger </w:t>
            </w:r>
            <w:proofErr w:type="spellStart"/>
            <w:r w:rsidR="003921B1" w:rsidRPr="002A6679">
              <w:rPr>
                <w:bCs/>
                <w:sz w:val="22"/>
                <w:szCs w:val="22"/>
              </w:rPr>
              <w:t>ca</w:t>
            </w:r>
            <w:proofErr w:type="spellEnd"/>
            <w:r w:rsidR="003921B1" w:rsidRPr="002A6679">
              <w:rPr>
                <w:bCs/>
                <w:sz w:val="22"/>
                <w:szCs w:val="22"/>
              </w:rPr>
              <w:t xml:space="preserve"> 200 m3 pr år til </w:t>
            </w:r>
            <w:r w:rsidR="00DB6EEB" w:rsidRPr="002A6679">
              <w:rPr>
                <w:bCs/>
                <w:sz w:val="22"/>
                <w:szCs w:val="22"/>
              </w:rPr>
              <w:t>fordampning alene- dette punkt bør der arbejdes vider</w:t>
            </w:r>
            <w:r w:rsidR="00630A3D" w:rsidRPr="002A6679">
              <w:rPr>
                <w:bCs/>
                <w:sz w:val="22"/>
                <w:szCs w:val="22"/>
              </w:rPr>
              <w:t>e</w:t>
            </w:r>
            <w:r w:rsidR="00DB6EEB" w:rsidRPr="002A6679">
              <w:rPr>
                <w:bCs/>
                <w:sz w:val="22"/>
                <w:szCs w:val="22"/>
              </w:rPr>
              <w:t xml:space="preserve"> med.</w:t>
            </w:r>
          </w:p>
          <w:p w14:paraId="1A991259" w14:textId="0FB09107" w:rsidR="00525163" w:rsidRPr="002A6679" w:rsidRDefault="004951A9" w:rsidP="00DB28DA">
            <w:pPr>
              <w:pStyle w:val="Opstilling-talellerbogst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2A6679">
              <w:rPr>
                <w:b/>
                <w:sz w:val="22"/>
                <w:szCs w:val="22"/>
              </w:rPr>
              <w:t>Handlingsplan:</w:t>
            </w:r>
          </w:p>
          <w:p w14:paraId="537ABEAA" w14:textId="4A2C2DE5" w:rsidR="004951A9" w:rsidRPr="002A6679" w:rsidRDefault="004951A9" w:rsidP="00DB28DA">
            <w:pPr>
              <w:pStyle w:val="Opstilling-talellerbogst"/>
              <w:numPr>
                <w:ilvl w:val="0"/>
                <w:numId w:val="0"/>
              </w:numPr>
              <w:rPr>
                <w:bCs/>
                <w:sz w:val="22"/>
                <w:szCs w:val="22"/>
              </w:rPr>
            </w:pPr>
            <w:r w:rsidRPr="002A6679">
              <w:rPr>
                <w:bCs/>
                <w:sz w:val="22"/>
                <w:szCs w:val="22"/>
              </w:rPr>
              <w:t xml:space="preserve">Vi ønsker nye vandinstallationer </w:t>
            </w:r>
            <w:r w:rsidR="00DC3C79" w:rsidRPr="002A6679">
              <w:rPr>
                <w:bCs/>
                <w:sz w:val="22"/>
                <w:szCs w:val="22"/>
              </w:rPr>
              <w:t>i badeværelse øst.</w:t>
            </w:r>
            <w:r w:rsidR="00055FC3" w:rsidRPr="002A6679">
              <w:rPr>
                <w:bCs/>
                <w:sz w:val="22"/>
                <w:szCs w:val="22"/>
              </w:rPr>
              <w:t xml:space="preserve"> </w:t>
            </w:r>
            <w:r w:rsidR="00180B16" w:rsidRPr="002A6679">
              <w:rPr>
                <w:bCs/>
                <w:sz w:val="22"/>
                <w:szCs w:val="22"/>
              </w:rPr>
              <w:t>Der</w:t>
            </w:r>
            <w:r w:rsidR="005C6337" w:rsidRPr="002A6679">
              <w:rPr>
                <w:bCs/>
                <w:sz w:val="22"/>
                <w:szCs w:val="22"/>
              </w:rPr>
              <w:t xml:space="preserve">for bliver vi nødt til at rille </w:t>
            </w:r>
            <w:r w:rsidR="00887EC5" w:rsidRPr="002A6679">
              <w:rPr>
                <w:bCs/>
                <w:sz w:val="22"/>
                <w:szCs w:val="22"/>
              </w:rPr>
              <w:t xml:space="preserve">nye </w:t>
            </w:r>
            <w:r w:rsidR="005C6337" w:rsidRPr="002A6679">
              <w:rPr>
                <w:bCs/>
                <w:sz w:val="22"/>
                <w:szCs w:val="22"/>
              </w:rPr>
              <w:t>rør ind i vægge</w:t>
            </w:r>
            <w:r w:rsidR="008A1480" w:rsidRPr="002A6679">
              <w:rPr>
                <w:bCs/>
                <w:sz w:val="22"/>
                <w:szCs w:val="22"/>
              </w:rPr>
              <w:t xml:space="preserve"> og gulv</w:t>
            </w:r>
            <w:r w:rsidR="002A3870" w:rsidRPr="002A6679">
              <w:rPr>
                <w:bCs/>
                <w:sz w:val="22"/>
                <w:szCs w:val="22"/>
              </w:rPr>
              <w:t>, derved ryger de gamle fliser. – Der er yt</w:t>
            </w:r>
            <w:r w:rsidR="006F4658" w:rsidRPr="002A6679">
              <w:rPr>
                <w:bCs/>
                <w:sz w:val="22"/>
                <w:szCs w:val="22"/>
              </w:rPr>
              <w:t>ret ønske om at bevare de gamle fliser, der er ikke muligt</w:t>
            </w:r>
            <w:r w:rsidR="008A1480" w:rsidRPr="002A6679">
              <w:rPr>
                <w:bCs/>
                <w:sz w:val="22"/>
                <w:szCs w:val="22"/>
              </w:rPr>
              <w:t>,</w:t>
            </w:r>
            <w:r w:rsidR="006F4658" w:rsidRPr="002A6679">
              <w:rPr>
                <w:bCs/>
                <w:sz w:val="22"/>
                <w:szCs w:val="22"/>
              </w:rPr>
              <w:t xml:space="preserve"> når </w:t>
            </w:r>
            <w:r w:rsidR="000457D6" w:rsidRPr="002A6679">
              <w:rPr>
                <w:bCs/>
                <w:sz w:val="22"/>
                <w:szCs w:val="22"/>
              </w:rPr>
              <w:t>vi skal have nye installationer. Der nedsættes et udvalg</w:t>
            </w:r>
            <w:r w:rsidR="00CA67A5" w:rsidRPr="002A6679">
              <w:rPr>
                <w:bCs/>
                <w:sz w:val="22"/>
                <w:szCs w:val="22"/>
              </w:rPr>
              <w:t>,</w:t>
            </w:r>
            <w:r w:rsidR="003D586C" w:rsidRPr="002A6679">
              <w:rPr>
                <w:bCs/>
                <w:sz w:val="22"/>
                <w:szCs w:val="22"/>
              </w:rPr>
              <w:t xml:space="preserve"> </w:t>
            </w:r>
            <w:r w:rsidR="00CA67A5" w:rsidRPr="002A6679">
              <w:rPr>
                <w:bCs/>
                <w:sz w:val="22"/>
                <w:szCs w:val="22"/>
              </w:rPr>
              <w:t xml:space="preserve">som finder </w:t>
            </w:r>
            <w:r w:rsidR="00510C15" w:rsidRPr="002A6679">
              <w:rPr>
                <w:bCs/>
                <w:sz w:val="22"/>
                <w:szCs w:val="22"/>
              </w:rPr>
              <w:t xml:space="preserve">og køber </w:t>
            </w:r>
            <w:r w:rsidR="00CA67A5" w:rsidRPr="002A6679">
              <w:rPr>
                <w:bCs/>
                <w:sz w:val="22"/>
                <w:szCs w:val="22"/>
              </w:rPr>
              <w:t xml:space="preserve">nye </w:t>
            </w:r>
            <w:r w:rsidR="00186196" w:rsidRPr="002A6679">
              <w:rPr>
                <w:bCs/>
                <w:sz w:val="22"/>
                <w:szCs w:val="22"/>
              </w:rPr>
              <w:t xml:space="preserve">Portugisiske </w:t>
            </w:r>
            <w:r w:rsidR="00CA67A5" w:rsidRPr="002A6679">
              <w:rPr>
                <w:bCs/>
                <w:sz w:val="22"/>
                <w:szCs w:val="22"/>
              </w:rPr>
              <w:t>fliser</w:t>
            </w:r>
            <w:r w:rsidR="00186196" w:rsidRPr="002A6679">
              <w:rPr>
                <w:bCs/>
                <w:sz w:val="22"/>
                <w:szCs w:val="22"/>
              </w:rPr>
              <w:t>. Udvalget b</w:t>
            </w:r>
            <w:r w:rsidR="00CA67A5" w:rsidRPr="002A6679">
              <w:rPr>
                <w:bCs/>
                <w:sz w:val="22"/>
                <w:szCs w:val="22"/>
              </w:rPr>
              <w:t xml:space="preserve">estående af Hanne, </w:t>
            </w:r>
            <w:r w:rsidR="00C432B2" w:rsidRPr="002A6679">
              <w:rPr>
                <w:bCs/>
                <w:sz w:val="22"/>
                <w:szCs w:val="22"/>
              </w:rPr>
              <w:t xml:space="preserve">Birgitte V og </w:t>
            </w:r>
            <w:proofErr w:type="spellStart"/>
            <w:r w:rsidR="00C432B2" w:rsidRPr="002A6679">
              <w:rPr>
                <w:bCs/>
                <w:sz w:val="22"/>
                <w:szCs w:val="22"/>
              </w:rPr>
              <w:t>evt</w:t>
            </w:r>
            <w:proofErr w:type="spellEnd"/>
            <w:r w:rsidR="00C432B2" w:rsidRPr="002A6679">
              <w:rPr>
                <w:bCs/>
                <w:sz w:val="22"/>
                <w:szCs w:val="22"/>
              </w:rPr>
              <w:t xml:space="preserve"> flere</w:t>
            </w:r>
            <w:r w:rsidR="003D586C" w:rsidRPr="002A6679">
              <w:rPr>
                <w:bCs/>
                <w:sz w:val="22"/>
                <w:szCs w:val="22"/>
              </w:rPr>
              <w:t xml:space="preserve">, Kurt </w:t>
            </w:r>
            <w:r w:rsidR="002F53F8" w:rsidRPr="002A6679">
              <w:rPr>
                <w:bCs/>
                <w:sz w:val="22"/>
                <w:szCs w:val="22"/>
              </w:rPr>
              <w:t>koordinerer.</w:t>
            </w:r>
          </w:p>
          <w:p w14:paraId="55B77816" w14:textId="7198C635" w:rsidR="004F670F" w:rsidRPr="002A6679" w:rsidRDefault="00DC3C79" w:rsidP="00DB28DA">
            <w:pPr>
              <w:pStyle w:val="Opstilling-talellerbogst"/>
              <w:numPr>
                <w:ilvl w:val="0"/>
                <w:numId w:val="0"/>
              </w:numPr>
              <w:rPr>
                <w:bCs/>
                <w:sz w:val="22"/>
                <w:szCs w:val="22"/>
              </w:rPr>
            </w:pPr>
            <w:r w:rsidRPr="002A6679">
              <w:rPr>
                <w:bCs/>
                <w:sz w:val="22"/>
                <w:szCs w:val="22"/>
              </w:rPr>
              <w:lastRenderedPageBreak/>
              <w:t xml:space="preserve">Vi ønsker vandforsyningen </w:t>
            </w:r>
            <w:r w:rsidR="00C64A8D" w:rsidRPr="002A6679">
              <w:rPr>
                <w:bCs/>
                <w:sz w:val="22"/>
                <w:szCs w:val="22"/>
              </w:rPr>
              <w:t xml:space="preserve">fordelt </w:t>
            </w:r>
            <w:r w:rsidR="00FF5BA1" w:rsidRPr="002A6679">
              <w:rPr>
                <w:bCs/>
                <w:sz w:val="22"/>
                <w:szCs w:val="22"/>
              </w:rPr>
              <w:t>mere</w:t>
            </w:r>
            <w:r w:rsidR="00C432B2" w:rsidRPr="002A6679">
              <w:rPr>
                <w:bCs/>
                <w:sz w:val="22"/>
                <w:szCs w:val="22"/>
              </w:rPr>
              <w:t xml:space="preserve"> jævnt o</w:t>
            </w:r>
            <w:r w:rsidR="00C64A8D" w:rsidRPr="002A6679">
              <w:rPr>
                <w:bCs/>
                <w:sz w:val="22"/>
                <w:szCs w:val="22"/>
              </w:rPr>
              <w:t xml:space="preserve">ver de to målere. </w:t>
            </w:r>
            <w:r w:rsidR="00FF5BA1" w:rsidRPr="002A6679">
              <w:rPr>
                <w:bCs/>
                <w:sz w:val="22"/>
                <w:szCs w:val="22"/>
              </w:rPr>
              <w:t xml:space="preserve">Derfor undersøges hvordan </w:t>
            </w:r>
            <w:r w:rsidR="004F670F" w:rsidRPr="002A6679">
              <w:rPr>
                <w:bCs/>
                <w:sz w:val="22"/>
                <w:szCs w:val="22"/>
              </w:rPr>
              <w:t xml:space="preserve">vandforsyningen i de to stuelejligheder og </w:t>
            </w:r>
            <w:r w:rsidR="005E4F8C" w:rsidRPr="002A6679">
              <w:rPr>
                <w:bCs/>
                <w:sz w:val="22"/>
                <w:szCs w:val="22"/>
              </w:rPr>
              <w:t>garage</w:t>
            </w:r>
            <w:r w:rsidR="004F670F" w:rsidRPr="002A6679">
              <w:rPr>
                <w:bCs/>
                <w:sz w:val="22"/>
                <w:szCs w:val="22"/>
              </w:rPr>
              <w:t xml:space="preserve"> kan </w:t>
            </w:r>
            <w:r w:rsidR="005E4F8C" w:rsidRPr="002A6679">
              <w:rPr>
                <w:bCs/>
                <w:sz w:val="22"/>
                <w:szCs w:val="22"/>
              </w:rPr>
              <w:t>sammenkobles</w:t>
            </w:r>
            <w:r w:rsidR="00D5099E" w:rsidRPr="002A6679">
              <w:rPr>
                <w:bCs/>
                <w:sz w:val="22"/>
                <w:szCs w:val="22"/>
              </w:rPr>
              <w:t xml:space="preserve">, og samtidig </w:t>
            </w:r>
            <w:r w:rsidR="006208DD" w:rsidRPr="002A6679">
              <w:rPr>
                <w:bCs/>
                <w:sz w:val="22"/>
                <w:szCs w:val="22"/>
              </w:rPr>
              <w:t xml:space="preserve">flyttes vandvandsbeholder fra </w:t>
            </w:r>
            <w:proofErr w:type="spellStart"/>
            <w:r w:rsidR="006208DD" w:rsidRPr="002A6679">
              <w:rPr>
                <w:bCs/>
                <w:sz w:val="22"/>
                <w:szCs w:val="22"/>
              </w:rPr>
              <w:t>rappo</w:t>
            </w:r>
            <w:proofErr w:type="spellEnd"/>
            <w:r w:rsidR="006208DD" w:rsidRPr="002A6679">
              <w:rPr>
                <w:bCs/>
                <w:sz w:val="22"/>
                <w:szCs w:val="22"/>
              </w:rPr>
              <w:t xml:space="preserve"> til ”gammelt trapperum</w:t>
            </w:r>
            <w:proofErr w:type="gramStart"/>
            <w:r w:rsidR="006208DD" w:rsidRPr="002A6679">
              <w:rPr>
                <w:bCs/>
                <w:sz w:val="22"/>
                <w:szCs w:val="22"/>
              </w:rPr>
              <w:t>”</w:t>
            </w:r>
            <w:r w:rsidR="0027728B" w:rsidRPr="002A6679">
              <w:rPr>
                <w:bCs/>
                <w:sz w:val="22"/>
                <w:szCs w:val="22"/>
              </w:rPr>
              <w:t xml:space="preserve"> </w:t>
            </w:r>
            <w:r w:rsidR="005E4F8C" w:rsidRPr="002A6679">
              <w:rPr>
                <w:bCs/>
                <w:sz w:val="22"/>
                <w:szCs w:val="22"/>
              </w:rPr>
              <w:t xml:space="preserve"> Tommy</w:t>
            </w:r>
            <w:proofErr w:type="gramEnd"/>
            <w:r w:rsidR="005E4F8C" w:rsidRPr="002A6679">
              <w:rPr>
                <w:bCs/>
                <w:sz w:val="22"/>
                <w:szCs w:val="22"/>
              </w:rPr>
              <w:t xml:space="preserve"> undersøge</w:t>
            </w:r>
            <w:r w:rsidR="00C80C82" w:rsidRPr="002A6679">
              <w:rPr>
                <w:bCs/>
                <w:sz w:val="22"/>
                <w:szCs w:val="22"/>
              </w:rPr>
              <w:t>r</w:t>
            </w:r>
            <w:r w:rsidR="005E4F8C" w:rsidRPr="002A6679">
              <w:rPr>
                <w:bCs/>
                <w:sz w:val="22"/>
                <w:szCs w:val="22"/>
              </w:rPr>
              <w:t xml:space="preserve"> </w:t>
            </w:r>
            <w:r w:rsidR="00C80C82" w:rsidRPr="002A6679">
              <w:rPr>
                <w:bCs/>
                <w:sz w:val="22"/>
                <w:szCs w:val="22"/>
              </w:rPr>
              <w:t>mulighederne</w:t>
            </w:r>
            <w:r w:rsidR="005E4F8C" w:rsidRPr="002A6679">
              <w:rPr>
                <w:bCs/>
                <w:sz w:val="22"/>
                <w:szCs w:val="22"/>
              </w:rPr>
              <w:t xml:space="preserve"> sammen med </w:t>
            </w:r>
            <w:proofErr w:type="spellStart"/>
            <w:r w:rsidR="006279CD" w:rsidRPr="002A6679">
              <w:rPr>
                <w:bCs/>
                <w:sz w:val="22"/>
                <w:szCs w:val="22"/>
              </w:rPr>
              <w:t>Nuno</w:t>
            </w:r>
            <w:proofErr w:type="spellEnd"/>
            <w:r w:rsidR="006279CD" w:rsidRPr="002A6679">
              <w:rPr>
                <w:bCs/>
                <w:sz w:val="22"/>
                <w:szCs w:val="22"/>
              </w:rPr>
              <w:t xml:space="preserve"> og de håndværkere som skal give tilbud.</w:t>
            </w:r>
          </w:p>
          <w:p w14:paraId="74B02385" w14:textId="7905F498" w:rsidR="00C80C82" w:rsidRPr="002A6679" w:rsidRDefault="00C80C82" w:rsidP="00C80C82">
            <w:pPr>
              <w:pStyle w:val="Opstilling-talellerbogst"/>
              <w:numPr>
                <w:ilvl w:val="0"/>
                <w:numId w:val="0"/>
              </w:numPr>
              <w:rPr>
                <w:bCs/>
                <w:sz w:val="22"/>
                <w:szCs w:val="22"/>
              </w:rPr>
            </w:pPr>
            <w:r w:rsidRPr="002A6679">
              <w:rPr>
                <w:bCs/>
                <w:sz w:val="22"/>
                <w:szCs w:val="22"/>
              </w:rPr>
              <w:t>Merete tegner badeværelset færdig og Tommy indhenter pris på renoveringen af badeværelse stuen øst uden fliser</w:t>
            </w:r>
            <w:r w:rsidR="00997D84" w:rsidRPr="002A6679">
              <w:rPr>
                <w:bCs/>
                <w:sz w:val="22"/>
                <w:szCs w:val="22"/>
              </w:rPr>
              <w:t>, og flytning af varmtvandsbeholder mm</w:t>
            </w:r>
          </w:p>
          <w:p w14:paraId="150073F8" w14:textId="22D71D58" w:rsidR="00D27AD8" w:rsidRPr="002A6679" w:rsidRDefault="00D27AD8" w:rsidP="00C80C82">
            <w:pPr>
              <w:pStyle w:val="Opstilling-talellerbogst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</w:p>
        </w:tc>
      </w:tr>
      <w:tr w:rsidR="002A6679" w:rsidRPr="002A6679" w14:paraId="15007400" w14:textId="77777777" w:rsidTr="00CA1ECB">
        <w:tc>
          <w:tcPr>
            <w:tcW w:w="661" w:type="dxa"/>
          </w:tcPr>
          <w:p w14:paraId="150073FC" w14:textId="77777777" w:rsidR="001967A8" w:rsidRPr="002A6679" w:rsidRDefault="001967A8" w:rsidP="00EB3E74">
            <w:pPr>
              <w:rPr>
                <w:b/>
              </w:rPr>
            </w:pPr>
            <w:r w:rsidRPr="002A6679">
              <w:rPr>
                <w:b/>
              </w:rPr>
              <w:lastRenderedPageBreak/>
              <w:t>2.</w:t>
            </w:r>
          </w:p>
        </w:tc>
        <w:tc>
          <w:tcPr>
            <w:tcW w:w="8597" w:type="dxa"/>
          </w:tcPr>
          <w:p w14:paraId="03F00DCC" w14:textId="1DA16C18" w:rsidR="00393F2E" w:rsidRPr="002A6679" w:rsidRDefault="003A445C" w:rsidP="00393F2E">
            <w:pPr>
              <w:spacing w:after="200"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2A6679">
              <w:rPr>
                <w:b/>
                <w:bCs/>
                <w:sz w:val="24"/>
                <w:szCs w:val="24"/>
              </w:rPr>
              <w:t>Indretning af gammelt trapperum</w:t>
            </w:r>
          </w:p>
          <w:p w14:paraId="765A8B0D" w14:textId="4853958F" w:rsidR="003A3735" w:rsidRPr="002A6679" w:rsidRDefault="00E901ED" w:rsidP="00393F2E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>Samtidigt med at badeværelse øst renoveres.</w:t>
            </w:r>
            <w:r w:rsidR="001B3396" w:rsidRPr="002A6679">
              <w:rPr>
                <w:sz w:val="24"/>
                <w:szCs w:val="24"/>
              </w:rPr>
              <w:t xml:space="preserve"> indrettes </w:t>
            </w:r>
            <w:r w:rsidRPr="002A6679">
              <w:rPr>
                <w:sz w:val="24"/>
                <w:szCs w:val="24"/>
              </w:rPr>
              <w:t xml:space="preserve">der </w:t>
            </w:r>
            <w:r w:rsidR="001B3396" w:rsidRPr="002A6679">
              <w:rPr>
                <w:sz w:val="24"/>
                <w:szCs w:val="24"/>
              </w:rPr>
              <w:t xml:space="preserve">depot til hynder samt </w:t>
            </w:r>
            <w:r w:rsidR="001F3205" w:rsidRPr="002A6679">
              <w:rPr>
                <w:sz w:val="24"/>
                <w:szCs w:val="24"/>
              </w:rPr>
              <w:t>teknik for vvs i det gamle trapperum</w:t>
            </w:r>
            <w:r w:rsidR="00980D71" w:rsidRPr="002A6679">
              <w:rPr>
                <w:sz w:val="24"/>
                <w:szCs w:val="24"/>
              </w:rPr>
              <w:t>.</w:t>
            </w:r>
          </w:p>
          <w:p w14:paraId="0F5730E3" w14:textId="760AD6F3" w:rsidR="001F3205" w:rsidRPr="002A6679" w:rsidRDefault="00F52D27" w:rsidP="00393F2E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 xml:space="preserve">Gulv hæves til samme </w:t>
            </w:r>
            <w:r w:rsidR="00997D84" w:rsidRPr="002A6679">
              <w:rPr>
                <w:sz w:val="24"/>
                <w:szCs w:val="24"/>
              </w:rPr>
              <w:t>niveau</w:t>
            </w:r>
            <w:r w:rsidRPr="002A6679">
              <w:rPr>
                <w:sz w:val="24"/>
                <w:szCs w:val="24"/>
              </w:rPr>
              <w:t xml:space="preserve"> som de nærliggende rum. Dør til lejligheden stuen øst blændes, </w:t>
            </w:r>
            <w:r w:rsidR="00243873" w:rsidRPr="002A6679">
              <w:rPr>
                <w:sz w:val="24"/>
                <w:szCs w:val="24"/>
              </w:rPr>
              <w:t>Der etables afløb</w:t>
            </w:r>
            <w:r w:rsidRPr="002A6679">
              <w:rPr>
                <w:sz w:val="24"/>
                <w:szCs w:val="24"/>
              </w:rPr>
              <w:t xml:space="preserve"> til va</w:t>
            </w:r>
            <w:r w:rsidR="00074085" w:rsidRPr="002A6679">
              <w:rPr>
                <w:sz w:val="24"/>
                <w:szCs w:val="24"/>
              </w:rPr>
              <w:t>rm</w:t>
            </w:r>
            <w:r w:rsidR="00CA1ECB" w:rsidRPr="002A6679">
              <w:rPr>
                <w:sz w:val="24"/>
                <w:szCs w:val="24"/>
              </w:rPr>
              <w:t>t</w:t>
            </w:r>
            <w:r w:rsidR="00074085" w:rsidRPr="002A6679">
              <w:rPr>
                <w:sz w:val="24"/>
                <w:szCs w:val="24"/>
              </w:rPr>
              <w:t>vandsbeholder og det undersøges om det er muligt at f</w:t>
            </w:r>
            <w:r w:rsidR="00997D84" w:rsidRPr="002A6679">
              <w:rPr>
                <w:sz w:val="24"/>
                <w:szCs w:val="24"/>
              </w:rPr>
              <w:t>ø</w:t>
            </w:r>
            <w:r w:rsidR="00074085" w:rsidRPr="002A6679">
              <w:rPr>
                <w:sz w:val="24"/>
                <w:szCs w:val="24"/>
              </w:rPr>
              <w:t>re en udluftningsledning over tag</w:t>
            </w:r>
            <w:r w:rsidR="00997D84" w:rsidRPr="002A6679">
              <w:rPr>
                <w:sz w:val="24"/>
                <w:szCs w:val="24"/>
              </w:rPr>
              <w:t xml:space="preserve">, for at forbedre </w:t>
            </w:r>
            <w:proofErr w:type="spellStart"/>
            <w:r w:rsidR="00DE2DE3" w:rsidRPr="002A6679">
              <w:rPr>
                <w:sz w:val="24"/>
                <w:szCs w:val="24"/>
              </w:rPr>
              <w:t>afløbsystemet</w:t>
            </w:r>
            <w:proofErr w:type="spellEnd"/>
            <w:r w:rsidR="00DE2DE3" w:rsidRPr="002A6679">
              <w:rPr>
                <w:sz w:val="24"/>
                <w:szCs w:val="24"/>
              </w:rPr>
              <w:t>.</w:t>
            </w:r>
          </w:p>
          <w:p w14:paraId="279135D9" w14:textId="6524A793" w:rsidR="00CA1ECB" w:rsidRPr="002A6679" w:rsidRDefault="00CA1ECB" w:rsidP="00393F2E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>Merete udføre</w:t>
            </w:r>
            <w:r w:rsidR="00DE2DE3" w:rsidRPr="002A6679">
              <w:rPr>
                <w:sz w:val="24"/>
                <w:szCs w:val="24"/>
              </w:rPr>
              <w:t>r</w:t>
            </w:r>
            <w:r w:rsidRPr="002A6679">
              <w:rPr>
                <w:sz w:val="24"/>
                <w:szCs w:val="24"/>
              </w:rPr>
              <w:t xml:space="preserve"> tegninger </w:t>
            </w:r>
            <w:r w:rsidR="00DE2DE3" w:rsidRPr="002A6679">
              <w:rPr>
                <w:sz w:val="24"/>
                <w:szCs w:val="24"/>
              </w:rPr>
              <w:t xml:space="preserve">til indretning, Jesper har udført tegning af </w:t>
            </w:r>
            <w:proofErr w:type="gramStart"/>
            <w:r w:rsidR="00DE2DE3" w:rsidRPr="002A6679">
              <w:rPr>
                <w:sz w:val="24"/>
                <w:szCs w:val="24"/>
              </w:rPr>
              <w:t>vvs installationer</w:t>
            </w:r>
            <w:proofErr w:type="gramEnd"/>
            <w:r w:rsidR="00DE2DE3" w:rsidRPr="002A6679">
              <w:rPr>
                <w:sz w:val="24"/>
                <w:szCs w:val="24"/>
              </w:rPr>
              <w:t xml:space="preserve"> </w:t>
            </w:r>
            <w:r w:rsidRPr="002A6679">
              <w:rPr>
                <w:sz w:val="24"/>
                <w:szCs w:val="24"/>
              </w:rPr>
              <w:t>og Tommy indhenter tilbud.</w:t>
            </w:r>
          </w:p>
          <w:p w14:paraId="150073FD" w14:textId="36B8B5AD" w:rsidR="001967A8" w:rsidRPr="002A6679" w:rsidRDefault="001967A8" w:rsidP="00DB28DA">
            <w:pPr>
              <w:rPr>
                <w:bCs/>
              </w:rPr>
            </w:pPr>
          </w:p>
        </w:tc>
      </w:tr>
      <w:tr w:rsidR="001967A8" w:rsidRPr="002A6679" w14:paraId="15007405" w14:textId="77777777" w:rsidTr="00CA1ECB">
        <w:tc>
          <w:tcPr>
            <w:tcW w:w="661" w:type="dxa"/>
          </w:tcPr>
          <w:p w14:paraId="15007401" w14:textId="77777777" w:rsidR="001967A8" w:rsidRPr="002A6679" w:rsidRDefault="001967A8" w:rsidP="00EB3E74">
            <w:pPr>
              <w:rPr>
                <w:b/>
              </w:rPr>
            </w:pPr>
            <w:r w:rsidRPr="002A6679">
              <w:rPr>
                <w:b/>
              </w:rPr>
              <w:t>3.</w:t>
            </w:r>
          </w:p>
        </w:tc>
        <w:tc>
          <w:tcPr>
            <w:tcW w:w="8597" w:type="dxa"/>
          </w:tcPr>
          <w:p w14:paraId="4ABA17D0" w14:textId="77BB54BA" w:rsidR="00BC3518" w:rsidRPr="002A6679" w:rsidRDefault="003A445C" w:rsidP="006E208F">
            <w:pPr>
              <w:spacing w:after="200"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2A6679">
              <w:rPr>
                <w:b/>
                <w:bCs/>
                <w:sz w:val="24"/>
                <w:szCs w:val="24"/>
              </w:rPr>
              <w:t xml:space="preserve">Klimasikring </w:t>
            </w:r>
            <w:r w:rsidR="006E208F" w:rsidRPr="002A6679">
              <w:rPr>
                <w:b/>
                <w:bCs/>
                <w:sz w:val="24"/>
                <w:szCs w:val="24"/>
              </w:rPr>
              <w:t>– regnvand</w:t>
            </w:r>
          </w:p>
          <w:p w14:paraId="2D0F940F" w14:textId="6AB03340" w:rsidR="006E208F" w:rsidRPr="002A6679" w:rsidRDefault="006E208F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>Der kommer oft</w:t>
            </w:r>
            <w:r w:rsidR="002F760C" w:rsidRPr="002A6679">
              <w:rPr>
                <w:sz w:val="24"/>
                <w:szCs w:val="24"/>
              </w:rPr>
              <w:t xml:space="preserve">e meget store </w:t>
            </w:r>
            <w:r w:rsidR="00ED4D0A" w:rsidRPr="002A6679">
              <w:rPr>
                <w:sz w:val="24"/>
                <w:szCs w:val="24"/>
              </w:rPr>
              <w:t xml:space="preserve">regnskyl </w:t>
            </w:r>
            <w:r w:rsidR="005A3549" w:rsidRPr="002A6679">
              <w:rPr>
                <w:sz w:val="24"/>
                <w:szCs w:val="24"/>
              </w:rPr>
              <w:t>i området</w:t>
            </w:r>
            <w:r w:rsidR="002F760C" w:rsidRPr="002A6679">
              <w:rPr>
                <w:sz w:val="24"/>
                <w:szCs w:val="24"/>
              </w:rPr>
              <w:t>- og det bliver kun værre i fremtiden</w:t>
            </w:r>
            <w:r w:rsidR="005A3549" w:rsidRPr="002A6679">
              <w:rPr>
                <w:sz w:val="24"/>
                <w:szCs w:val="24"/>
              </w:rPr>
              <w:t>.</w:t>
            </w:r>
          </w:p>
          <w:p w14:paraId="2ED6D233" w14:textId="70F9655A" w:rsidR="005A3549" w:rsidRPr="002A6679" w:rsidRDefault="00F527CB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 xml:space="preserve">De store vandmængder </w:t>
            </w:r>
            <w:r w:rsidR="00DE2DE3" w:rsidRPr="002A6679">
              <w:rPr>
                <w:sz w:val="24"/>
                <w:szCs w:val="24"/>
              </w:rPr>
              <w:t>har</w:t>
            </w:r>
            <w:r w:rsidRPr="002A6679">
              <w:rPr>
                <w:sz w:val="24"/>
                <w:szCs w:val="24"/>
              </w:rPr>
              <w:t xml:space="preserve"> svært ved at komme væk fra </w:t>
            </w:r>
            <w:r w:rsidR="00E24046" w:rsidRPr="002A6679">
              <w:rPr>
                <w:sz w:val="24"/>
                <w:szCs w:val="24"/>
              </w:rPr>
              <w:t>området mellem lejligheden stuen øst og naboen</w:t>
            </w:r>
            <w:r w:rsidR="0075498C" w:rsidRPr="002A6679">
              <w:rPr>
                <w:sz w:val="24"/>
                <w:szCs w:val="24"/>
              </w:rPr>
              <w:t>. Derudover har t</w:t>
            </w:r>
            <w:r w:rsidR="005A3549" w:rsidRPr="002A6679">
              <w:rPr>
                <w:sz w:val="24"/>
                <w:szCs w:val="24"/>
              </w:rPr>
              <w:t xml:space="preserve">eknik til pool været </w:t>
            </w:r>
            <w:r w:rsidR="00D101CA" w:rsidRPr="002A6679">
              <w:rPr>
                <w:sz w:val="24"/>
                <w:szCs w:val="24"/>
              </w:rPr>
              <w:t xml:space="preserve">meget </w:t>
            </w:r>
            <w:r w:rsidR="00B25BA2" w:rsidRPr="002A6679">
              <w:rPr>
                <w:sz w:val="24"/>
                <w:szCs w:val="24"/>
              </w:rPr>
              <w:t>tæt på oversvømmelse.</w:t>
            </w:r>
          </w:p>
          <w:p w14:paraId="342910DF" w14:textId="2324059D" w:rsidR="00B25BA2" w:rsidRPr="002A6679" w:rsidRDefault="00B25BA2" w:rsidP="006E208F">
            <w:pPr>
              <w:spacing w:after="200"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2A6679">
              <w:rPr>
                <w:b/>
                <w:bCs/>
                <w:sz w:val="24"/>
                <w:szCs w:val="24"/>
              </w:rPr>
              <w:t>Handlingsplan:</w:t>
            </w:r>
          </w:p>
          <w:p w14:paraId="4695BBF2" w14:textId="705D9B71" w:rsidR="00B25BA2" w:rsidRPr="002A6679" w:rsidRDefault="00B25BA2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b/>
                <w:bCs/>
                <w:sz w:val="24"/>
                <w:szCs w:val="24"/>
              </w:rPr>
              <w:t>Trin 1</w:t>
            </w:r>
            <w:r w:rsidR="00DD6A84" w:rsidRPr="002A6679">
              <w:rPr>
                <w:b/>
                <w:bCs/>
                <w:sz w:val="24"/>
                <w:szCs w:val="24"/>
              </w:rPr>
              <w:t>- udføres nu</w:t>
            </w:r>
            <w:r w:rsidR="00DD6A84" w:rsidRPr="002A6679">
              <w:rPr>
                <w:sz w:val="24"/>
                <w:szCs w:val="24"/>
              </w:rPr>
              <w:t>:</w:t>
            </w:r>
            <w:r w:rsidRPr="002A6679">
              <w:rPr>
                <w:sz w:val="24"/>
                <w:szCs w:val="24"/>
              </w:rPr>
              <w:t xml:space="preserve"> Afløb</w:t>
            </w:r>
            <w:r w:rsidR="001408D8" w:rsidRPr="002A6679">
              <w:rPr>
                <w:sz w:val="24"/>
                <w:szCs w:val="24"/>
              </w:rPr>
              <w:t>srist</w:t>
            </w:r>
            <w:r w:rsidRPr="002A6679">
              <w:rPr>
                <w:sz w:val="24"/>
                <w:szCs w:val="24"/>
              </w:rPr>
              <w:t xml:space="preserve"> </w:t>
            </w:r>
            <w:r w:rsidR="001408D8" w:rsidRPr="002A6679">
              <w:rPr>
                <w:sz w:val="24"/>
                <w:szCs w:val="24"/>
              </w:rPr>
              <w:t>(</w:t>
            </w:r>
            <w:r w:rsidR="00CB7A2A" w:rsidRPr="002A6679">
              <w:rPr>
                <w:sz w:val="24"/>
                <w:szCs w:val="24"/>
              </w:rPr>
              <w:t>K</w:t>
            </w:r>
            <w:r w:rsidR="001408D8" w:rsidRPr="002A6679">
              <w:rPr>
                <w:sz w:val="24"/>
                <w:szCs w:val="24"/>
              </w:rPr>
              <w:t>urt</w:t>
            </w:r>
            <w:r w:rsidR="00CB7A2A" w:rsidRPr="002A6679">
              <w:rPr>
                <w:sz w:val="24"/>
                <w:szCs w:val="24"/>
              </w:rPr>
              <w:t xml:space="preserve">s gulvafløb) </w:t>
            </w:r>
            <w:r w:rsidRPr="002A6679">
              <w:rPr>
                <w:sz w:val="24"/>
                <w:szCs w:val="24"/>
              </w:rPr>
              <w:t xml:space="preserve">ved </w:t>
            </w:r>
            <w:r w:rsidR="001606D0" w:rsidRPr="002A6679">
              <w:rPr>
                <w:sz w:val="24"/>
                <w:szCs w:val="24"/>
              </w:rPr>
              <w:t>øst arealet</w:t>
            </w:r>
            <w:r w:rsidR="00CB7A2A" w:rsidRPr="002A6679">
              <w:rPr>
                <w:sz w:val="24"/>
                <w:szCs w:val="24"/>
              </w:rPr>
              <w:t xml:space="preserve"> med </w:t>
            </w:r>
            <w:r w:rsidR="00AE5770" w:rsidRPr="002A6679">
              <w:rPr>
                <w:sz w:val="24"/>
                <w:szCs w:val="24"/>
              </w:rPr>
              <w:t xml:space="preserve">nabo. </w:t>
            </w:r>
            <w:r w:rsidR="002A2061" w:rsidRPr="002A6679">
              <w:rPr>
                <w:sz w:val="24"/>
                <w:szCs w:val="24"/>
              </w:rPr>
              <w:t>Ombygges med kuppelrist el</w:t>
            </w:r>
            <w:r w:rsidR="001606D0" w:rsidRPr="002A6679">
              <w:rPr>
                <w:sz w:val="24"/>
                <w:szCs w:val="24"/>
              </w:rPr>
              <w:t>ler</w:t>
            </w:r>
            <w:r w:rsidR="002A2061" w:rsidRPr="002A6679">
              <w:rPr>
                <w:sz w:val="24"/>
                <w:szCs w:val="24"/>
              </w:rPr>
              <w:t xml:space="preserve"> andet som </w:t>
            </w:r>
            <w:r w:rsidR="001606D0" w:rsidRPr="002A6679">
              <w:rPr>
                <w:sz w:val="24"/>
                <w:szCs w:val="24"/>
              </w:rPr>
              <w:t>forhindret tilstopning.</w:t>
            </w:r>
          </w:p>
          <w:p w14:paraId="386CABD0" w14:textId="26C4C563" w:rsidR="001606D0" w:rsidRPr="002A6679" w:rsidRDefault="00B233E7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>Der etableres hævet dørtrin</w:t>
            </w:r>
            <w:r w:rsidR="00C66DF0" w:rsidRPr="002A6679">
              <w:rPr>
                <w:sz w:val="24"/>
                <w:szCs w:val="24"/>
              </w:rPr>
              <w:t xml:space="preserve"> (bag døren)</w:t>
            </w:r>
            <w:r w:rsidRPr="002A6679">
              <w:rPr>
                <w:sz w:val="24"/>
                <w:szCs w:val="24"/>
              </w:rPr>
              <w:t xml:space="preserve"> til </w:t>
            </w:r>
            <w:r w:rsidR="00D101CA" w:rsidRPr="002A6679">
              <w:rPr>
                <w:sz w:val="24"/>
                <w:szCs w:val="24"/>
              </w:rPr>
              <w:t>teknik rum</w:t>
            </w:r>
            <w:r w:rsidRPr="002A6679">
              <w:rPr>
                <w:sz w:val="24"/>
                <w:szCs w:val="24"/>
              </w:rPr>
              <w:t xml:space="preserve"> ved pool</w:t>
            </w:r>
            <w:r w:rsidR="00C66DF0" w:rsidRPr="002A6679">
              <w:rPr>
                <w:sz w:val="24"/>
                <w:szCs w:val="24"/>
              </w:rPr>
              <w:t xml:space="preserve">, så pool teknik </w:t>
            </w:r>
            <w:r w:rsidR="00D101CA" w:rsidRPr="002A6679">
              <w:rPr>
                <w:sz w:val="24"/>
                <w:szCs w:val="24"/>
              </w:rPr>
              <w:t>beskyttes</w:t>
            </w:r>
            <w:r w:rsidR="00770D77" w:rsidRPr="002A6679">
              <w:rPr>
                <w:sz w:val="24"/>
                <w:szCs w:val="24"/>
              </w:rPr>
              <w:t xml:space="preserve"> med fremtidige oversvømmelser.</w:t>
            </w:r>
            <w:r w:rsidR="00707163" w:rsidRPr="002A6679">
              <w:rPr>
                <w:sz w:val="24"/>
                <w:szCs w:val="24"/>
              </w:rPr>
              <w:t xml:space="preserve"> Det hævede dørtrin skal være l</w:t>
            </w:r>
            <w:r w:rsidR="00770D77" w:rsidRPr="002A6679">
              <w:rPr>
                <w:sz w:val="24"/>
                <w:szCs w:val="24"/>
              </w:rPr>
              <w:t xml:space="preserve">idt højere end </w:t>
            </w:r>
            <w:r w:rsidR="005F4487" w:rsidRPr="002A6679">
              <w:rPr>
                <w:sz w:val="24"/>
                <w:szCs w:val="24"/>
              </w:rPr>
              <w:t>terræn i pool området.</w:t>
            </w:r>
          </w:p>
          <w:p w14:paraId="60E0F2BF" w14:textId="65D521DB" w:rsidR="005F4487" w:rsidRPr="002A6679" w:rsidRDefault="005F4487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 xml:space="preserve">Tommy </w:t>
            </w:r>
            <w:r w:rsidR="00DD6A84" w:rsidRPr="002A6679">
              <w:rPr>
                <w:sz w:val="24"/>
                <w:szCs w:val="24"/>
              </w:rPr>
              <w:t>indhenter pris</w:t>
            </w:r>
            <w:r w:rsidR="00707163" w:rsidRPr="002A6679">
              <w:rPr>
                <w:sz w:val="24"/>
                <w:szCs w:val="24"/>
              </w:rPr>
              <w:t>.</w:t>
            </w:r>
          </w:p>
          <w:p w14:paraId="36AA45F2" w14:textId="4F82D4C8" w:rsidR="00DD6A84" w:rsidRPr="002A6679" w:rsidRDefault="00DD6A84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 xml:space="preserve">Trin 2. </w:t>
            </w:r>
            <w:r w:rsidR="00E23A54" w:rsidRPr="002A6679">
              <w:rPr>
                <w:sz w:val="24"/>
                <w:szCs w:val="24"/>
              </w:rPr>
              <w:t>U</w:t>
            </w:r>
            <w:r w:rsidR="001B4B22" w:rsidRPr="002A6679">
              <w:rPr>
                <w:sz w:val="24"/>
                <w:szCs w:val="24"/>
              </w:rPr>
              <w:t xml:space="preserve">dføres hvis </w:t>
            </w:r>
            <w:r w:rsidR="00FD47CA" w:rsidRPr="002A6679">
              <w:rPr>
                <w:sz w:val="24"/>
                <w:szCs w:val="24"/>
              </w:rPr>
              <w:t xml:space="preserve">trin 1 er </w:t>
            </w:r>
            <w:r w:rsidR="00EF08F1" w:rsidRPr="002A6679">
              <w:rPr>
                <w:sz w:val="24"/>
                <w:szCs w:val="24"/>
              </w:rPr>
              <w:t>tilstrækkeligt:</w:t>
            </w:r>
          </w:p>
          <w:p w14:paraId="56245947" w14:textId="056B94DD" w:rsidR="00EF08F1" w:rsidRPr="002A6679" w:rsidRDefault="00EF08F1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 xml:space="preserve">Supplerende afløb enten via nabo eller </w:t>
            </w:r>
            <w:r w:rsidR="00C3525B" w:rsidRPr="002A6679">
              <w:rPr>
                <w:sz w:val="24"/>
                <w:szCs w:val="24"/>
              </w:rPr>
              <w:t xml:space="preserve">ekstra rør til pool område </w:t>
            </w:r>
          </w:p>
          <w:p w14:paraId="6339985F" w14:textId="4D591E12" w:rsidR="00C3525B" w:rsidRPr="002A6679" w:rsidRDefault="00C3525B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b/>
                <w:bCs/>
                <w:sz w:val="24"/>
                <w:szCs w:val="24"/>
              </w:rPr>
              <w:t xml:space="preserve">Trin </w:t>
            </w:r>
            <w:r w:rsidR="00E23A54" w:rsidRPr="002A6679">
              <w:rPr>
                <w:b/>
                <w:bCs/>
                <w:sz w:val="24"/>
                <w:szCs w:val="24"/>
              </w:rPr>
              <w:t xml:space="preserve">3. </w:t>
            </w:r>
            <w:r w:rsidR="00395FE5" w:rsidRPr="002A6679">
              <w:rPr>
                <w:b/>
                <w:bCs/>
                <w:sz w:val="24"/>
                <w:szCs w:val="24"/>
              </w:rPr>
              <w:t>– undersøges:</w:t>
            </w:r>
            <w:r w:rsidR="00395FE5" w:rsidRPr="002A6679">
              <w:rPr>
                <w:sz w:val="24"/>
                <w:szCs w:val="24"/>
              </w:rPr>
              <w:t xml:space="preserve"> </w:t>
            </w:r>
            <w:r w:rsidR="00E23A54" w:rsidRPr="002A6679">
              <w:rPr>
                <w:sz w:val="24"/>
                <w:szCs w:val="24"/>
              </w:rPr>
              <w:t xml:space="preserve">2 rækker fliser langs mur mod </w:t>
            </w:r>
            <w:r w:rsidR="0049267B" w:rsidRPr="002A6679">
              <w:rPr>
                <w:sz w:val="24"/>
                <w:szCs w:val="24"/>
              </w:rPr>
              <w:t xml:space="preserve">nabo ændres til beplantet område, derved </w:t>
            </w:r>
            <w:r w:rsidR="00DC1C2C" w:rsidRPr="002A6679">
              <w:rPr>
                <w:sz w:val="24"/>
                <w:szCs w:val="24"/>
              </w:rPr>
              <w:t>mindskes</w:t>
            </w:r>
            <w:r w:rsidR="0049267B" w:rsidRPr="002A6679">
              <w:rPr>
                <w:sz w:val="24"/>
                <w:szCs w:val="24"/>
              </w:rPr>
              <w:t xml:space="preserve"> det befæstede areal og </w:t>
            </w:r>
            <w:r w:rsidR="00DC1C2C" w:rsidRPr="002A6679">
              <w:rPr>
                <w:sz w:val="24"/>
                <w:szCs w:val="24"/>
              </w:rPr>
              <w:t>der bliver mulighed for nedsivning samt planter i jord</w:t>
            </w:r>
            <w:r w:rsidR="00160BC9" w:rsidRPr="002A6679">
              <w:rPr>
                <w:sz w:val="24"/>
                <w:szCs w:val="24"/>
              </w:rPr>
              <w:t>.</w:t>
            </w:r>
          </w:p>
          <w:p w14:paraId="249C9C73" w14:textId="288B575A" w:rsidR="00160BC9" w:rsidRPr="002A6679" w:rsidRDefault="00160BC9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  <w:r w:rsidRPr="002A6679">
              <w:rPr>
                <w:sz w:val="24"/>
                <w:szCs w:val="24"/>
              </w:rPr>
              <w:t>Tommy undersøger mulighederne</w:t>
            </w:r>
            <w:r w:rsidR="000F2EB9" w:rsidRPr="002A6679">
              <w:rPr>
                <w:sz w:val="24"/>
                <w:szCs w:val="24"/>
              </w:rPr>
              <w:t xml:space="preserve"> med </w:t>
            </w:r>
            <w:proofErr w:type="spellStart"/>
            <w:r w:rsidR="000F2EB9" w:rsidRPr="002A6679">
              <w:rPr>
                <w:sz w:val="24"/>
                <w:szCs w:val="24"/>
              </w:rPr>
              <w:t>Nuno</w:t>
            </w:r>
            <w:proofErr w:type="spellEnd"/>
            <w:r w:rsidRPr="002A6679">
              <w:rPr>
                <w:sz w:val="24"/>
                <w:szCs w:val="24"/>
              </w:rPr>
              <w:t>.</w:t>
            </w:r>
          </w:p>
          <w:p w14:paraId="06EEE71A" w14:textId="77777777" w:rsidR="001606D0" w:rsidRPr="002A6679" w:rsidRDefault="001606D0" w:rsidP="006E208F">
            <w:pPr>
              <w:spacing w:after="200" w:line="276" w:lineRule="auto"/>
              <w:contextualSpacing/>
              <w:rPr>
                <w:sz w:val="24"/>
                <w:szCs w:val="24"/>
              </w:rPr>
            </w:pPr>
          </w:p>
          <w:p w14:paraId="15007402" w14:textId="3B55D649" w:rsidR="006E208F" w:rsidRPr="002A6679" w:rsidRDefault="006E208F" w:rsidP="006E208F">
            <w:pPr>
              <w:spacing w:after="200" w:line="276" w:lineRule="auto"/>
              <w:contextualSpacing/>
              <w:rPr>
                <w:b/>
              </w:rPr>
            </w:pPr>
          </w:p>
        </w:tc>
      </w:tr>
    </w:tbl>
    <w:p w14:paraId="7E1D336F" w14:textId="77777777" w:rsidR="00393F2E" w:rsidRPr="002A6679" w:rsidRDefault="00393F2E" w:rsidP="00393F2E">
      <w:pPr>
        <w:pStyle w:val="Listeafsnit"/>
        <w:ind w:left="765"/>
        <w:rPr>
          <w:bCs/>
          <w:sz w:val="24"/>
          <w:szCs w:val="24"/>
        </w:rPr>
      </w:pPr>
    </w:p>
    <w:p w14:paraId="261755D2" w14:textId="77777777" w:rsidR="00393F2E" w:rsidRPr="002A6679" w:rsidRDefault="00393F2E" w:rsidP="00393F2E">
      <w:pPr>
        <w:spacing w:line="240" w:lineRule="auto"/>
        <w:rPr>
          <w:bCs/>
          <w:sz w:val="24"/>
          <w:szCs w:val="24"/>
        </w:rPr>
      </w:pPr>
    </w:p>
    <w:sectPr w:rsidR="00393F2E" w:rsidRPr="002A6679" w:rsidSect="00E359F6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2240" w:right="1418" w:bottom="2041" w:left="1418" w:header="709" w:footer="1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504054" w14:textId="77777777" w:rsidR="0038503C" w:rsidRDefault="0038503C">
      <w:r>
        <w:separator/>
      </w:r>
    </w:p>
  </w:endnote>
  <w:endnote w:type="continuationSeparator" w:id="0">
    <w:p w14:paraId="16CAA0CC" w14:textId="77777777" w:rsidR="0038503C" w:rsidRDefault="00385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07432" w14:textId="77777777" w:rsidR="001F5F82" w:rsidRDefault="001F5F82" w:rsidP="001F5F82">
    <w:pPr>
      <w:pStyle w:val="Template-FortroligtInternt"/>
      <w:jc w:val="center"/>
    </w:pPr>
    <w:bookmarkStart w:id="7" w:name="SD_USR_Classification_N2"/>
    <w:bookmarkEnd w:id="7"/>
  </w:p>
  <w:p w14:paraId="15007433" w14:textId="77777777" w:rsidR="00440917" w:rsidRDefault="003659ED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007446" wp14:editId="15007447">
              <wp:simplePos x="0" y="0"/>
              <wp:positionH relativeFrom="page">
                <wp:posOffset>6293485</wp:posOffset>
              </wp:positionH>
              <wp:positionV relativeFrom="page">
                <wp:posOffset>9803765</wp:posOffset>
              </wp:positionV>
              <wp:extent cx="374015" cy="321945"/>
              <wp:effectExtent l="0" t="2540" r="0" b="0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01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007448" w14:textId="77777777" w:rsidR="00440917" w:rsidRPr="00A241FB" w:rsidRDefault="00440917" w:rsidP="00440917">
                          <w:pPr>
                            <w:jc w:val="right"/>
                          </w:pPr>
                          <w:r w:rsidRPr="00A241FB">
                            <w:rPr>
                              <w:rStyle w:val="Sidetal"/>
                            </w:rPr>
                            <w:fldChar w:fldCharType="begin"/>
                          </w:r>
                          <w:r w:rsidRPr="00A241FB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A241FB">
                            <w:rPr>
                              <w:rStyle w:val="Sidetal"/>
                            </w:rPr>
                            <w:fldChar w:fldCharType="separate"/>
                          </w:r>
                          <w:r w:rsidR="0070143A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A241FB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007446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495.55pt;margin-top:771.95pt;width:29.45pt;height:25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" filled="f" stroked="f">
              <v:textbox inset="0,0,0,0">
                <w:txbxContent>
                  <w:p w14:paraId="15007448" w14:textId="77777777" w:rsidR="00440917" w:rsidRPr="00A241FB" w:rsidRDefault="00440917" w:rsidP="00440917">
                    <w:pPr>
                      <w:jc w:val="right"/>
                    </w:pPr>
                    <w:r w:rsidRPr="00A241FB">
                      <w:rPr>
                        <w:rStyle w:val="PageNumber"/>
                      </w:rPr>
                      <w:fldChar w:fldCharType="begin"/>
                    </w:r>
                    <w:r w:rsidRPr="00A241FB">
                      <w:rPr>
                        <w:rStyle w:val="PageNumber"/>
                      </w:rPr>
                      <w:instrText xml:space="preserve"> PAGE </w:instrText>
                    </w:r>
                    <w:r w:rsidRPr="00A241FB">
                      <w:rPr>
                        <w:rStyle w:val="PageNumber"/>
                      </w:rPr>
                      <w:fldChar w:fldCharType="separate"/>
                    </w:r>
                    <w:r w:rsidR="0070143A">
                      <w:rPr>
                        <w:rStyle w:val="PageNumber"/>
                        <w:noProof/>
                      </w:rPr>
                      <w:t>2</w:t>
                    </w:r>
                    <w:r w:rsidRPr="00A241FB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-Gitter"/>
      <w:tblW w:w="90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454" w:type="dxa"/>
      </w:tblCellMar>
      <w:tblLook w:val="01E0" w:firstRow="1" w:lastRow="1" w:firstColumn="1" w:lastColumn="1" w:noHBand="0" w:noVBand="0"/>
    </w:tblPr>
    <w:tblGrid>
      <w:gridCol w:w="2892"/>
      <w:gridCol w:w="2495"/>
      <w:gridCol w:w="1899"/>
      <w:gridCol w:w="1799"/>
    </w:tblGrid>
    <w:tr w:rsidR="00925752" w14:paraId="1500743E" w14:textId="77777777" w:rsidTr="007F7AD7">
      <w:trPr>
        <w:trHeight w:val="737"/>
      </w:trPr>
      <w:tc>
        <w:tcPr>
          <w:tcW w:w="2892" w:type="dxa"/>
          <w:tcMar>
            <w:right w:w="0" w:type="dxa"/>
          </w:tcMar>
        </w:tcPr>
        <w:p w14:paraId="15007434" w14:textId="77777777" w:rsidR="00925752" w:rsidRDefault="00BC5C8C" w:rsidP="007F7AD7">
          <w:pPr>
            <w:pStyle w:val="Template-Adresse"/>
          </w:pPr>
          <w:bookmarkStart w:id="8" w:name="SD_OFF_DTUNavn"/>
          <w:r>
            <w:t>Andelselskabet af 4. august 2017</w:t>
          </w:r>
          <w:bookmarkEnd w:id="8"/>
        </w:p>
        <w:p w14:paraId="15007435" w14:textId="77777777" w:rsidR="00BC5C8C" w:rsidRPr="006E69C5" w:rsidRDefault="00BC5C8C" w:rsidP="007F7AD7">
          <w:pPr>
            <w:pStyle w:val="Template-Adresse"/>
          </w:pPr>
          <w:r>
            <w:t>”Andelforeningen Vivienda Indalecto”</w:t>
          </w:r>
        </w:p>
        <w:p w14:paraId="15007436" w14:textId="77777777" w:rsidR="00925752" w:rsidRPr="006E69C5" w:rsidRDefault="00925752" w:rsidP="007F7AD7">
          <w:pPr>
            <w:pStyle w:val="Template-Afdeling"/>
          </w:pPr>
          <w:bookmarkStart w:id="9" w:name="SD_OFF_Name"/>
          <w:bookmarkEnd w:id="9"/>
        </w:p>
      </w:tc>
      <w:tc>
        <w:tcPr>
          <w:tcW w:w="2495" w:type="dxa"/>
        </w:tcPr>
        <w:p w14:paraId="15007437" w14:textId="77777777" w:rsidR="00925752" w:rsidRDefault="00925752" w:rsidP="007F7AD7">
          <w:pPr>
            <w:pStyle w:val="Template-Adresse"/>
          </w:pPr>
          <w:bookmarkStart w:id="10" w:name="SD_OFF_Address"/>
          <w:bookmarkEnd w:id="10"/>
        </w:p>
        <w:p w14:paraId="15007438" w14:textId="77777777" w:rsidR="00925752" w:rsidRDefault="00925752" w:rsidP="007F7AD7">
          <w:pPr>
            <w:pStyle w:val="Template-Adresse"/>
          </w:pPr>
          <w:bookmarkStart w:id="11" w:name="SD_OFF_Department"/>
          <w:bookmarkStart w:id="12" w:name="HIF_SD_OFF_Department"/>
          <w:bookmarkEnd w:id="11"/>
        </w:p>
        <w:p w14:paraId="15007439" w14:textId="77777777" w:rsidR="00925752" w:rsidRPr="006E69C5" w:rsidRDefault="00925752" w:rsidP="007F7AD7">
          <w:pPr>
            <w:pStyle w:val="Template-Adresse"/>
          </w:pPr>
          <w:bookmarkStart w:id="13" w:name="SD_OFF_City"/>
          <w:bookmarkStart w:id="14" w:name="HIF_SD_OFF_City"/>
          <w:bookmarkEnd w:id="12"/>
          <w:bookmarkEnd w:id="13"/>
          <w:r>
            <w:t xml:space="preserve"> </w:t>
          </w:r>
          <w:bookmarkEnd w:id="14"/>
        </w:p>
      </w:tc>
      <w:tc>
        <w:tcPr>
          <w:tcW w:w="1899" w:type="dxa"/>
          <w:tcMar>
            <w:right w:w="227" w:type="dxa"/>
          </w:tcMar>
        </w:tcPr>
        <w:p w14:paraId="1500743A" w14:textId="77777777" w:rsidR="00925752" w:rsidRPr="006E69C5" w:rsidRDefault="00925752" w:rsidP="007F7AD7">
          <w:pPr>
            <w:pStyle w:val="Template-Adresse"/>
            <w:tabs>
              <w:tab w:val="clear" w:pos="397"/>
              <w:tab w:val="left" w:pos="394"/>
            </w:tabs>
          </w:pPr>
          <w:bookmarkStart w:id="15" w:name="HIF_SD_OFF_Phone_2"/>
          <w:r w:rsidRPr="006E69C5">
            <w:tab/>
          </w:r>
          <w:bookmarkStart w:id="16" w:name="SD_LAN_Plus45_N2"/>
          <w:bookmarkEnd w:id="16"/>
          <w:r w:rsidRPr="006E69C5">
            <w:t xml:space="preserve"> </w:t>
          </w:r>
          <w:bookmarkStart w:id="17" w:name="SD_OFF_Phone_2"/>
          <w:bookmarkEnd w:id="17"/>
          <w:r w:rsidRPr="006E69C5">
            <w:t xml:space="preserve"> </w:t>
          </w:r>
          <w:bookmarkEnd w:id="15"/>
        </w:p>
      </w:tc>
      <w:tc>
        <w:tcPr>
          <w:tcW w:w="1799" w:type="dxa"/>
          <w:tcMar>
            <w:right w:w="0" w:type="dxa"/>
          </w:tcMar>
        </w:tcPr>
        <w:p w14:paraId="1500743B" w14:textId="77777777" w:rsidR="00925752" w:rsidRPr="00464412" w:rsidRDefault="00925752" w:rsidP="007F7AD7">
          <w:pPr>
            <w:pStyle w:val="Template-Adresse"/>
            <w:tabs>
              <w:tab w:val="clear" w:pos="397"/>
            </w:tabs>
            <w:jc w:val="right"/>
            <w:rPr>
              <w:vanish/>
            </w:rPr>
          </w:pPr>
          <w:bookmarkStart w:id="18" w:name="SD_USR_Email"/>
          <w:bookmarkStart w:id="19" w:name="HIF_SD_USR_Email"/>
          <w:bookmarkEnd w:id="18"/>
        </w:p>
        <w:p w14:paraId="1500743C" w14:textId="77777777" w:rsidR="00925752" w:rsidRDefault="00925752" w:rsidP="007F7AD7">
          <w:pPr>
            <w:pStyle w:val="Template-Adresse"/>
            <w:tabs>
              <w:tab w:val="clear" w:pos="397"/>
            </w:tabs>
            <w:jc w:val="right"/>
          </w:pPr>
          <w:bookmarkStart w:id="20" w:name="SD_OFF_Web"/>
          <w:bookmarkEnd w:id="19"/>
          <w:bookmarkEnd w:id="20"/>
        </w:p>
        <w:p w14:paraId="1500743D" w14:textId="77777777" w:rsidR="00925752" w:rsidRDefault="00925752" w:rsidP="007F7AD7">
          <w:pPr>
            <w:pStyle w:val="Template-Adresse"/>
            <w:tabs>
              <w:tab w:val="clear" w:pos="397"/>
            </w:tabs>
            <w:jc w:val="right"/>
          </w:pPr>
        </w:p>
      </w:tc>
    </w:tr>
    <w:tr w:rsidR="00925752" w14:paraId="15007442" w14:textId="77777777" w:rsidTr="007F7AD7">
      <w:tc>
        <w:tcPr>
          <w:tcW w:w="2892" w:type="dxa"/>
          <w:tcMar>
            <w:right w:w="0" w:type="dxa"/>
          </w:tcMar>
        </w:tcPr>
        <w:p w14:paraId="1500743F" w14:textId="77777777" w:rsidR="00925752" w:rsidRDefault="00925752" w:rsidP="007F7AD7">
          <w:pPr>
            <w:pStyle w:val="Template-Adresse"/>
          </w:pPr>
        </w:p>
      </w:tc>
      <w:tc>
        <w:tcPr>
          <w:tcW w:w="2495" w:type="dxa"/>
        </w:tcPr>
        <w:p w14:paraId="15007440" w14:textId="77777777" w:rsidR="00925752" w:rsidRDefault="00925752" w:rsidP="007F7AD7">
          <w:pPr>
            <w:pStyle w:val="Template-Adresse"/>
          </w:pPr>
        </w:p>
      </w:tc>
      <w:tc>
        <w:tcPr>
          <w:tcW w:w="3698" w:type="dxa"/>
          <w:gridSpan w:val="2"/>
          <w:tcMar>
            <w:right w:w="0" w:type="dxa"/>
          </w:tcMar>
        </w:tcPr>
        <w:p w14:paraId="15007441" w14:textId="77777777" w:rsidR="00925752" w:rsidRPr="006E69C5" w:rsidRDefault="00925752" w:rsidP="007F7AD7">
          <w:pPr>
            <w:pStyle w:val="Template-Adresse"/>
            <w:tabs>
              <w:tab w:val="clear" w:pos="397"/>
            </w:tabs>
            <w:jc w:val="right"/>
          </w:pPr>
          <w:bookmarkStart w:id="21" w:name="SD_USR_EmailLong"/>
          <w:bookmarkEnd w:id="21"/>
        </w:p>
      </w:tc>
    </w:tr>
  </w:tbl>
  <w:p w14:paraId="15007443" w14:textId="77777777" w:rsidR="00CB4B79" w:rsidRDefault="00CB4B7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7FFBBE" w14:textId="77777777" w:rsidR="0038503C" w:rsidRDefault="0038503C">
      <w:r>
        <w:separator/>
      </w:r>
    </w:p>
  </w:footnote>
  <w:footnote w:type="continuationSeparator" w:id="0">
    <w:p w14:paraId="6C927F31" w14:textId="77777777" w:rsidR="0038503C" w:rsidRDefault="00385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07430" w14:textId="77777777" w:rsidR="00327400" w:rsidRDefault="003659ED">
    <w:pPr>
      <w:pStyle w:val="Sidehoved"/>
    </w:pPr>
    <w:r>
      <w:rPr>
        <w:noProof/>
      </w:rPr>
      <w:drawing>
        <wp:anchor distT="0" distB="0" distL="0" distR="0" simplePos="0" relativeHeight="251656192" behindDoc="0" locked="0" layoutInCell="1" allowOverlap="1" wp14:anchorId="15007444" wp14:editId="15007445">
          <wp:simplePos x="0" y="0"/>
          <wp:positionH relativeFrom="page">
            <wp:posOffset>6289040</wp:posOffset>
          </wp:positionH>
          <wp:positionV relativeFrom="page">
            <wp:posOffset>575945</wp:posOffset>
          </wp:positionV>
          <wp:extent cx="408940" cy="592455"/>
          <wp:effectExtent l="0" t="0" r="0" b="0"/>
          <wp:wrapNone/>
          <wp:docPr id="3" name="logohide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94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07431" w14:textId="77777777" w:rsidR="001F5F82" w:rsidRDefault="001F5F82" w:rsidP="001F5F82">
    <w:pPr>
      <w:pStyle w:val="Template-FortroligtInternt"/>
      <w:jc w:val="center"/>
    </w:pPr>
    <w:bookmarkStart w:id="6" w:name="SD_USR_Classification_N1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1B12ED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AF4C67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18D28A6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 w15:restartNumberingAfterBreak="0">
    <w:nsid w:val="FFFFFF89"/>
    <w:multiLevelType w:val="singleLevel"/>
    <w:tmpl w:val="2E6EBD4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2939B8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3453BE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1CC90C8A"/>
    <w:multiLevelType w:val="hybridMultilevel"/>
    <w:tmpl w:val="0E622FD2"/>
    <w:lvl w:ilvl="0" w:tplc="9F8408CE">
      <w:start w:val="1"/>
      <w:numFmt w:val="bullet"/>
      <w:lvlText w:val="-"/>
      <w:lvlJc w:val="left"/>
      <w:pPr>
        <w:ind w:left="765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1D96297B"/>
    <w:multiLevelType w:val="hybridMultilevel"/>
    <w:tmpl w:val="EB803A3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C0276"/>
    <w:multiLevelType w:val="multilevel"/>
    <w:tmpl w:val="3432BC48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1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85" w:hanging="1800"/>
      </w:pPr>
      <w:rPr>
        <w:rFonts w:hint="default"/>
      </w:rPr>
    </w:lvl>
  </w:abstractNum>
  <w:abstractNum w:abstractNumId="9" w15:restartNumberingAfterBreak="0">
    <w:nsid w:val="34125119"/>
    <w:multiLevelType w:val="hybridMultilevel"/>
    <w:tmpl w:val="DF16D4FC"/>
    <w:lvl w:ilvl="0" w:tplc="D17E575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3"/>
        <w:szCs w:val="22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37346"/>
    <w:multiLevelType w:val="multilevel"/>
    <w:tmpl w:val="217621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7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EBD681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618F7E6C"/>
    <w:multiLevelType w:val="hybridMultilevel"/>
    <w:tmpl w:val="A276FB88"/>
    <w:lvl w:ilvl="0" w:tplc="1ADA6C4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0"/>
        <w:szCs w:val="20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7C1EF3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2036015">
    <w:abstractNumId w:val="3"/>
  </w:num>
  <w:num w:numId="2" w16cid:durableId="2094475190">
    <w:abstractNumId w:val="1"/>
  </w:num>
  <w:num w:numId="3" w16cid:durableId="1845317692">
    <w:abstractNumId w:val="0"/>
  </w:num>
  <w:num w:numId="4" w16cid:durableId="1288244621">
    <w:abstractNumId w:val="9"/>
  </w:num>
  <w:num w:numId="5" w16cid:durableId="1631741782">
    <w:abstractNumId w:val="12"/>
  </w:num>
  <w:num w:numId="6" w16cid:durableId="1918131367">
    <w:abstractNumId w:val="11"/>
  </w:num>
  <w:num w:numId="7" w16cid:durableId="674504623">
    <w:abstractNumId w:val="5"/>
  </w:num>
  <w:num w:numId="8" w16cid:durableId="1389768500">
    <w:abstractNumId w:val="3"/>
  </w:num>
  <w:num w:numId="9" w16cid:durableId="845947315">
    <w:abstractNumId w:val="2"/>
  </w:num>
  <w:num w:numId="10" w16cid:durableId="897591941">
    <w:abstractNumId w:val="2"/>
  </w:num>
  <w:num w:numId="11" w16cid:durableId="695155675">
    <w:abstractNumId w:val="4"/>
  </w:num>
  <w:num w:numId="12" w16cid:durableId="662053317">
    <w:abstractNumId w:val="13"/>
  </w:num>
  <w:num w:numId="13" w16cid:durableId="86070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896433">
    <w:abstractNumId w:val="7"/>
  </w:num>
  <w:num w:numId="15" w16cid:durableId="2054688154">
    <w:abstractNumId w:val="8"/>
  </w:num>
  <w:num w:numId="16" w16cid:durableId="378819159">
    <w:abstractNumId w:val="6"/>
  </w:num>
  <w:num w:numId="17" w16cid:durableId="16216409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12"/>
    <w:rsid w:val="0000394C"/>
    <w:rsid w:val="00015C84"/>
    <w:rsid w:val="00031A33"/>
    <w:rsid w:val="000369C4"/>
    <w:rsid w:val="00040BD9"/>
    <w:rsid w:val="000457D6"/>
    <w:rsid w:val="00055FC3"/>
    <w:rsid w:val="0006656E"/>
    <w:rsid w:val="00074085"/>
    <w:rsid w:val="00074299"/>
    <w:rsid w:val="0009242E"/>
    <w:rsid w:val="000A2A66"/>
    <w:rsid w:val="000A35DB"/>
    <w:rsid w:val="000B146F"/>
    <w:rsid w:val="000D4F39"/>
    <w:rsid w:val="000F0A1D"/>
    <w:rsid w:val="000F2EB9"/>
    <w:rsid w:val="00114037"/>
    <w:rsid w:val="001240E1"/>
    <w:rsid w:val="001408D8"/>
    <w:rsid w:val="00143CFF"/>
    <w:rsid w:val="0015413F"/>
    <w:rsid w:val="00154EAD"/>
    <w:rsid w:val="001606D0"/>
    <w:rsid w:val="00160BC9"/>
    <w:rsid w:val="00163988"/>
    <w:rsid w:val="0017513F"/>
    <w:rsid w:val="00180B16"/>
    <w:rsid w:val="00183CB5"/>
    <w:rsid w:val="00186196"/>
    <w:rsid w:val="00186597"/>
    <w:rsid w:val="00187B00"/>
    <w:rsid w:val="00194FDC"/>
    <w:rsid w:val="001967A8"/>
    <w:rsid w:val="001B3396"/>
    <w:rsid w:val="001B4B22"/>
    <w:rsid w:val="001F3205"/>
    <w:rsid w:val="001F4BC7"/>
    <w:rsid w:val="001F5F82"/>
    <w:rsid w:val="002122FB"/>
    <w:rsid w:val="00217EC8"/>
    <w:rsid w:val="00243873"/>
    <w:rsid w:val="0025491C"/>
    <w:rsid w:val="00260ECD"/>
    <w:rsid w:val="00274601"/>
    <w:rsid w:val="00275ED2"/>
    <w:rsid w:val="0027728B"/>
    <w:rsid w:val="002811F5"/>
    <w:rsid w:val="00285021"/>
    <w:rsid w:val="002938D9"/>
    <w:rsid w:val="002A2061"/>
    <w:rsid w:val="002A3870"/>
    <w:rsid w:val="002A570C"/>
    <w:rsid w:val="002A6679"/>
    <w:rsid w:val="002B4AED"/>
    <w:rsid w:val="002C158B"/>
    <w:rsid w:val="002F53F8"/>
    <w:rsid w:val="002F760C"/>
    <w:rsid w:val="0030454F"/>
    <w:rsid w:val="00312FE5"/>
    <w:rsid w:val="00322924"/>
    <w:rsid w:val="00327400"/>
    <w:rsid w:val="003520C1"/>
    <w:rsid w:val="00356F8A"/>
    <w:rsid w:val="00362B34"/>
    <w:rsid w:val="003659ED"/>
    <w:rsid w:val="00377F1F"/>
    <w:rsid w:val="0038503C"/>
    <w:rsid w:val="00387313"/>
    <w:rsid w:val="003921B1"/>
    <w:rsid w:val="00392A66"/>
    <w:rsid w:val="00393F2E"/>
    <w:rsid w:val="00395FE5"/>
    <w:rsid w:val="003A2547"/>
    <w:rsid w:val="003A3735"/>
    <w:rsid w:val="003A445C"/>
    <w:rsid w:val="003B18FD"/>
    <w:rsid w:val="003D0297"/>
    <w:rsid w:val="003D0ABC"/>
    <w:rsid w:val="003D586C"/>
    <w:rsid w:val="003E30A3"/>
    <w:rsid w:val="003F179F"/>
    <w:rsid w:val="00426B57"/>
    <w:rsid w:val="00435B59"/>
    <w:rsid w:val="00440917"/>
    <w:rsid w:val="00440F51"/>
    <w:rsid w:val="004445CB"/>
    <w:rsid w:val="004629BE"/>
    <w:rsid w:val="00464412"/>
    <w:rsid w:val="00464C16"/>
    <w:rsid w:val="00464D0C"/>
    <w:rsid w:val="0049267B"/>
    <w:rsid w:val="004951A9"/>
    <w:rsid w:val="004B03AE"/>
    <w:rsid w:val="004B2422"/>
    <w:rsid w:val="004C5CFD"/>
    <w:rsid w:val="004E1F91"/>
    <w:rsid w:val="004E5DE3"/>
    <w:rsid w:val="004E6608"/>
    <w:rsid w:val="004F670F"/>
    <w:rsid w:val="00510C15"/>
    <w:rsid w:val="005176B1"/>
    <w:rsid w:val="00522383"/>
    <w:rsid w:val="00525163"/>
    <w:rsid w:val="005262FD"/>
    <w:rsid w:val="0054252F"/>
    <w:rsid w:val="005434FB"/>
    <w:rsid w:val="005457B3"/>
    <w:rsid w:val="00553120"/>
    <w:rsid w:val="005536C0"/>
    <w:rsid w:val="00555B18"/>
    <w:rsid w:val="00574182"/>
    <w:rsid w:val="005A3549"/>
    <w:rsid w:val="005A38C8"/>
    <w:rsid w:val="005B67D0"/>
    <w:rsid w:val="005C6337"/>
    <w:rsid w:val="005D3EF8"/>
    <w:rsid w:val="005E10E9"/>
    <w:rsid w:val="005E250D"/>
    <w:rsid w:val="005E4F8C"/>
    <w:rsid w:val="005E6D40"/>
    <w:rsid w:val="005F4487"/>
    <w:rsid w:val="006015AF"/>
    <w:rsid w:val="00614CDA"/>
    <w:rsid w:val="00620874"/>
    <w:rsid w:val="006208DD"/>
    <w:rsid w:val="006279CD"/>
    <w:rsid w:val="00630A3D"/>
    <w:rsid w:val="00643F5B"/>
    <w:rsid w:val="00644FFB"/>
    <w:rsid w:val="00652F13"/>
    <w:rsid w:val="00663709"/>
    <w:rsid w:val="0066624D"/>
    <w:rsid w:val="00673831"/>
    <w:rsid w:val="0068686B"/>
    <w:rsid w:val="006A70B4"/>
    <w:rsid w:val="006B57EE"/>
    <w:rsid w:val="006C45B4"/>
    <w:rsid w:val="006E208F"/>
    <w:rsid w:val="006F2775"/>
    <w:rsid w:val="006F3EDF"/>
    <w:rsid w:val="006F4658"/>
    <w:rsid w:val="0070143A"/>
    <w:rsid w:val="00707163"/>
    <w:rsid w:val="0075498C"/>
    <w:rsid w:val="00754C94"/>
    <w:rsid w:val="00765207"/>
    <w:rsid w:val="00765C7D"/>
    <w:rsid w:val="00770D77"/>
    <w:rsid w:val="007913E8"/>
    <w:rsid w:val="007A05BE"/>
    <w:rsid w:val="007D11BB"/>
    <w:rsid w:val="007D65A5"/>
    <w:rsid w:val="007E4B95"/>
    <w:rsid w:val="007E6865"/>
    <w:rsid w:val="007F5B78"/>
    <w:rsid w:val="00807D1C"/>
    <w:rsid w:val="00831494"/>
    <w:rsid w:val="00840645"/>
    <w:rsid w:val="008453B8"/>
    <w:rsid w:val="00853CE6"/>
    <w:rsid w:val="00855647"/>
    <w:rsid w:val="00876329"/>
    <w:rsid w:val="00881834"/>
    <w:rsid w:val="00887EC5"/>
    <w:rsid w:val="00892531"/>
    <w:rsid w:val="008A1480"/>
    <w:rsid w:val="008C5371"/>
    <w:rsid w:val="008E2B28"/>
    <w:rsid w:val="008F15D6"/>
    <w:rsid w:val="00904384"/>
    <w:rsid w:val="00912A06"/>
    <w:rsid w:val="00922267"/>
    <w:rsid w:val="009253A5"/>
    <w:rsid w:val="00925752"/>
    <w:rsid w:val="009315DB"/>
    <w:rsid w:val="00933386"/>
    <w:rsid w:val="0093367D"/>
    <w:rsid w:val="00980D71"/>
    <w:rsid w:val="0099088E"/>
    <w:rsid w:val="009954A1"/>
    <w:rsid w:val="00997D84"/>
    <w:rsid w:val="009A4C0F"/>
    <w:rsid w:val="009A6799"/>
    <w:rsid w:val="009C4BC2"/>
    <w:rsid w:val="009C5977"/>
    <w:rsid w:val="009C71C9"/>
    <w:rsid w:val="009D39C9"/>
    <w:rsid w:val="009D64C7"/>
    <w:rsid w:val="009E5718"/>
    <w:rsid w:val="009F31CF"/>
    <w:rsid w:val="009F6544"/>
    <w:rsid w:val="00A13B4E"/>
    <w:rsid w:val="00A15FB9"/>
    <w:rsid w:val="00A30CF7"/>
    <w:rsid w:val="00A65864"/>
    <w:rsid w:val="00AD3E9E"/>
    <w:rsid w:val="00AE2BB3"/>
    <w:rsid w:val="00AE5770"/>
    <w:rsid w:val="00AF3827"/>
    <w:rsid w:val="00B233E7"/>
    <w:rsid w:val="00B25BA2"/>
    <w:rsid w:val="00B612CC"/>
    <w:rsid w:val="00B83A84"/>
    <w:rsid w:val="00BC12B3"/>
    <w:rsid w:val="00BC3518"/>
    <w:rsid w:val="00BC4A12"/>
    <w:rsid w:val="00BC5C8C"/>
    <w:rsid w:val="00BD558D"/>
    <w:rsid w:val="00BE41F7"/>
    <w:rsid w:val="00C151AE"/>
    <w:rsid w:val="00C20432"/>
    <w:rsid w:val="00C3525B"/>
    <w:rsid w:val="00C432B2"/>
    <w:rsid w:val="00C54E54"/>
    <w:rsid w:val="00C64A8D"/>
    <w:rsid w:val="00C66DF0"/>
    <w:rsid w:val="00C80C82"/>
    <w:rsid w:val="00C83C88"/>
    <w:rsid w:val="00C842FE"/>
    <w:rsid w:val="00C941A3"/>
    <w:rsid w:val="00C97E8B"/>
    <w:rsid w:val="00CA1ECB"/>
    <w:rsid w:val="00CA40AB"/>
    <w:rsid w:val="00CA67A5"/>
    <w:rsid w:val="00CB052C"/>
    <w:rsid w:val="00CB4B79"/>
    <w:rsid w:val="00CB7A2A"/>
    <w:rsid w:val="00CC56C4"/>
    <w:rsid w:val="00CD4F3D"/>
    <w:rsid w:val="00CE1AC9"/>
    <w:rsid w:val="00D03A1E"/>
    <w:rsid w:val="00D101CA"/>
    <w:rsid w:val="00D27AD8"/>
    <w:rsid w:val="00D5099E"/>
    <w:rsid w:val="00D6064F"/>
    <w:rsid w:val="00D755AE"/>
    <w:rsid w:val="00DB28DA"/>
    <w:rsid w:val="00DB6EEB"/>
    <w:rsid w:val="00DC1C2C"/>
    <w:rsid w:val="00DC3C79"/>
    <w:rsid w:val="00DC6D27"/>
    <w:rsid w:val="00DD6A07"/>
    <w:rsid w:val="00DD6A84"/>
    <w:rsid w:val="00DE2DE3"/>
    <w:rsid w:val="00DF110A"/>
    <w:rsid w:val="00DF4D6E"/>
    <w:rsid w:val="00E23A54"/>
    <w:rsid w:val="00E24046"/>
    <w:rsid w:val="00E34084"/>
    <w:rsid w:val="00E359F6"/>
    <w:rsid w:val="00E451E2"/>
    <w:rsid w:val="00E56BD5"/>
    <w:rsid w:val="00E64B90"/>
    <w:rsid w:val="00E64BE5"/>
    <w:rsid w:val="00E901ED"/>
    <w:rsid w:val="00E96DF8"/>
    <w:rsid w:val="00EA2B01"/>
    <w:rsid w:val="00EB3E74"/>
    <w:rsid w:val="00EC4AE6"/>
    <w:rsid w:val="00ED4D0A"/>
    <w:rsid w:val="00EF08F1"/>
    <w:rsid w:val="00F027B5"/>
    <w:rsid w:val="00F029DD"/>
    <w:rsid w:val="00F134D4"/>
    <w:rsid w:val="00F20F94"/>
    <w:rsid w:val="00F250D9"/>
    <w:rsid w:val="00F340F8"/>
    <w:rsid w:val="00F47CB7"/>
    <w:rsid w:val="00F527CB"/>
    <w:rsid w:val="00F52D27"/>
    <w:rsid w:val="00F63505"/>
    <w:rsid w:val="00F709F6"/>
    <w:rsid w:val="00F8708F"/>
    <w:rsid w:val="00FA66B6"/>
    <w:rsid w:val="00FC041E"/>
    <w:rsid w:val="00FC5A8E"/>
    <w:rsid w:val="00FC79B1"/>
    <w:rsid w:val="00FD41D7"/>
    <w:rsid w:val="00FD47CA"/>
    <w:rsid w:val="00FE64F7"/>
    <w:rsid w:val="00FF05F7"/>
    <w:rsid w:val="00FF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0073D4"/>
  <w15:docId w15:val="{AACA3D7B-63DA-4761-96E5-4C392A2E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iPriority="4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iPriority="4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uiPriority="99"/>
    <w:lsdException w:name="macro" w:semiHidden="1" w:unhideWhenUsed="1"/>
    <w:lsdException w:name="toa heading" w:semiHidden="1" w:unhideWhenUsed="1"/>
    <w:lsdException w:name="List" w:semiHidden="1"/>
    <w:lsdException w:name="List Bullet" w:uiPriority="2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" w:unhideWhenUsed="1"/>
    <w:lsdException w:name="FollowedHyperlink" w:semiHidden="1" w:uiPriority="4" w:unhideWhenUsed="1"/>
    <w:lsdException w:name="Strong" w:semiHidden="1" w:uiPriority="99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semiHidden="1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94C"/>
  </w:style>
  <w:style w:type="paragraph" w:styleId="Overskrift1">
    <w:name w:val="heading 1"/>
    <w:basedOn w:val="Normal"/>
    <w:next w:val="Normal"/>
    <w:link w:val="Overskrift1Tegn"/>
    <w:uiPriority w:val="1"/>
    <w:qFormat/>
    <w:rsid w:val="002811F5"/>
    <w:pPr>
      <w:keepNext/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2811F5"/>
    <w:pPr>
      <w:keepNext/>
      <w:outlineLvl w:val="1"/>
    </w:pPr>
    <w:rPr>
      <w:rFonts w:cs="Arial"/>
      <w:b/>
      <w:bCs/>
      <w:iCs/>
      <w:sz w:val="24"/>
      <w:szCs w:val="28"/>
    </w:rPr>
  </w:style>
  <w:style w:type="paragraph" w:styleId="Overskrift3">
    <w:name w:val="heading 3"/>
    <w:basedOn w:val="Normal"/>
    <w:next w:val="Normal"/>
    <w:link w:val="Overskrift3Tegn"/>
    <w:uiPriority w:val="1"/>
    <w:rsid w:val="002811F5"/>
    <w:pPr>
      <w:keepNext/>
      <w:outlineLvl w:val="2"/>
    </w:pPr>
    <w:rPr>
      <w:rFonts w:cs="Arial"/>
      <w:b/>
      <w:bCs/>
      <w:szCs w:val="26"/>
    </w:rPr>
  </w:style>
  <w:style w:type="paragraph" w:styleId="Overskrift4">
    <w:name w:val="heading 4"/>
    <w:basedOn w:val="Normal"/>
    <w:next w:val="Normal"/>
    <w:link w:val="Overskrift4Tegn"/>
    <w:uiPriority w:val="1"/>
    <w:rsid w:val="002811F5"/>
    <w:pPr>
      <w:outlineLvl w:val="3"/>
    </w:pPr>
    <w:rPr>
      <w:b/>
    </w:rPr>
  </w:style>
  <w:style w:type="paragraph" w:styleId="Overskrift5">
    <w:name w:val="heading 5"/>
    <w:basedOn w:val="Normal"/>
    <w:next w:val="Normal"/>
    <w:link w:val="Overskrift5Tegn"/>
    <w:uiPriority w:val="1"/>
    <w:semiHidden/>
    <w:qFormat/>
    <w:rsid w:val="002811F5"/>
    <w:pPr>
      <w:outlineLvl w:val="4"/>
    </w:pPr>
    <w:rPr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2811F5"/>
    <w:pPr>
      <w:outlineLvl w:val="5"/>
    </w:pPr>
    <w:rPr>
      <w:b/>
    </w:rPr>
  </w:style>
  <w:style w:type="paragraph" w:styleId="Overskrift7">
    <w:name w:val="heading 7"/>
    <w:basedOn w:val="Normal"/>
    <w:next w:val="Normal"/>
    <w:link w:val="Overskrift7Tegn"/>
    <w:uiPriority w:val="1"/>
    <w:semiHidden/>
    <w:qFormat/>
    <w:rsid w:val="002811F5"/>
    <w:pPr>
      <w:outlineLvl w:val="6"/>
    </w:pPr>
    <w:rPr>
      <w:b/>
    </w:rPr>
  </w:style>
  <w:style w:type="paragraph" w:styleId="Overskrift8">
    <w:name w:val="heading 8"/>
    <w:basedOn w:val="Normal"/>
    <w:next w:val="Normal"/>
    <w:link w:val="Overskrift8Tegn"/>
    <w:uiPriority w:val="1"/>
    <w:semiHidden/>
    <w:qFormat/>
    <w:rsid w:val="002811F5"/>
    <w:pPr>
      <w:outlineLvl w:val="7"/>
    </w:pPr>
    <w:rPr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qFormat/>
    <w:rsid w:val="002811F5"/>
    <w:pPr>
      <w:outlineLvl w:val="8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rsid w:val="002811F5"/>
    <w:rPr>
      <w:rFonts w:ascii="Times New Roman" w:hAnsi="Times New Roman"/>
      <w:color w:val="auto"/>
      <w:u w:val="none"/>
    </w:rPr>
  </w:style>
  <w:style w:type="character" w:styleId="BesgtLink">
    <w:name w:val="FollowedHyperlink"/>
    <w:basedOn w:val="Standardskrifttypeiafsnit"/>
    <w:uiPriority w:val="99"/>
    <w:semiHidden/>
    <w:rsid w:val="002811F5"/>
    <w:rPr>
      <w:rFonts w:ascii="Verdana" w:hAnsi="Verdana"/>
      <w:color w:val="auto"/>
      <w:u w:val="none"/>
    </w:rPr>
  </w:style>
  <w:style w:type="paragraph" w:styleId="Sidehoved">
    <w:name w:val="header"/>
    <w:basedOn w:val="Normal"/>
    <w:link w:val="SidehovedTegn"/>
    <w:uiPriority w:val="99"/>
    <w:semiHidden/>
    <w:rsid w:val="002811F5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semiHidden/>
    <w:rsid w:val="002811F5"/>
    <w:pPr>
      <w:tabs>
        <w:tab w:val="center" w:pos="4819"/>
        <w:tab w:val="right" w:pos="9638"/>
      </w:tabs>
    </w:pPr>
    <w:rPr>
      <w:sz w:val="16"/>
    </w:rPr>
  </w:style>
  <w:style w:type="table" w:styleId="Tabel-Gitter">
    <w:name w:val="Table Grid"/>
    <w:basedOn w:val="Tabel-Normal"/>
    <w:uiPriority w:val="99"/>
    <w:semiHidden/>
    <w:rsid w:val="00281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">
    <w:name w:val="Template"/>
    <w:uiPriority w:val="29"/>
    <w:semiHidden/>
    <w:rsid w:val="002811F5"/>
    <w:pPr>
      <w:spacing w:line="240" w:lineRule="atLeast"/>
    </w:pPr>
    <w:rPr>
      <w:noProof/>
      <w:sz w:val="16"/>
      <w:szCs w:val="24"/>
    </w:rPr>
  </w:style>
  <w:style w:type="paragraph" w:customStyle="1" w:styleId="Template-Adresse">
    <w:name w:val="Template - Adresse"/>
    <w:basedOn w:val="Template"/>
    <w:uiPriority w:val="29"/>
    <w:semiHidden/>
    <w:rsid w:val="002811F5"/>
    <w:pPr>
      <w:tabs>
        <w:tab w:val="left" w:pos="397"/>
      </w:tabs>
    </w:pPr>
  </w:style>
  <w:style w:type="paragraph" w:customStyle="1" w:styleId="Template-Afdeling">
    <w:name w:val="Template - Afdeling"/>
    <w:basedOn w:val="Template"/>
    <w:uiPriority w:val="29"/>
    <w:semiHidden/>
    <w:rsid w:val="002811F5"/>
    <w:rPr>
      <w:b/>
    </w:rPr>
  </w:style>
  <w:style w:type="paragraph" w:customStyle="1" w:styleId="Template-CVR">
    <w:name w:val="Template - CVR"/>
    <w:basedOn w:val="Template"/>
    <w:uiPriority w:val="29"/>
    <w:semiHidden/>
    <w:rsid w:val="002811F5"/>
    <w:rPr>
      <w:color w:val="707173"/>
      <w:sz w:val="12"/>
    </w:rPr>
  </w:style>
  <w:style w:type="paragraph" w:styleId="Billedtekst">
    <w:name w:val="caption"/>
    <w:basedOn w:val="Normal"/>
    <w:next w:val="Normal"/>
    <w:uiPriority w:val="4"/>
    <w:semiHidden/>
    <w:qFormat/>
    <w:rsid w:val="002811F5"/>
    <w:rPr>
      <w:b/>
      <w:bCs/>
      <w:sz w:val="18"/>
    </w:rPr>
  </w:style>
  <w:style w:type="character" w:styleId="Slutnotehenvisning">
    <w:name w:val="endnote reference"/>
    <w:basedOn w:val="Standardskrifttypeiafsnit"/>
    <w:uiPriority w:val="99"/>
    <w:semiHidden/>
    <w:rsid w:val="002811F5"/>
    <w:rPr>
      <w:rFonts w:ascii="Arial" w:hAnsi="Arial"/>
      <w:sz w:val="16"/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rsid w:val="002811F5"/>
    <w:pPr>
      <w:spacing w:line="240" w:lineRule="atLeast"/>
    </w:pPr>
    <w:rPr>
      <w:sz w:val="16"/>
    </w:rPr>
  </w:style>
  <w:style w:type="character" w:styleId="Fodnotehenvisning">
    <w:name w:val="footnote reference"/>
    <w:basedOn w:val="Standardskrifttypeiafsnit"/>
    <w:uiPriority w:val="99"/>
    <w:semiHidden/>
    <w:rsid w:val="002811F5"/>
    <w:rPr>
      <w:rFonts w:ascii="Arial" w:hAnsi="Arial"/>
      <w:sz w:val="16"/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rsid w:val="002811F5"/>
    <w:pPr>
      <w:spacing w:line="240" w:lineRule="atLeast"/>
    </w:pPr>
    <w:rPr>
      <w:sz w:val="16"/>
    </w:rPr>
  </w:style>
  <w:style w:type="character" w:styleId="Sidetal">
    <w:name w:val="page number"/>
    <w:basedOn w:val="Standardskrifttypeiafsnit"/>
    <w:uiPriority w:val="99"/>
    <w:semiHidden/>
    <w:rsid w:val="002811F5"/>
    <w:rPr>
      <w:rFonts w:ascii="Arial" w:hAnsi="Arial"/>
    </w:rPr>
  </w:style>
  <w:style w:type="paragraph" w:customStyle="1" w:styleId="Default">
    <w:name w:val="Default"/>
    <w:uiPriority w:val="99"/>
    <w:semiHidden/>
    <w:rsid w:val="002811F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customStyle="1" w:styleId="Template-Doknavn">
    <w:name w:val="Template - Dok navn"/>
    <w:basedOn w:val="Template"/>
    <w:uiPriority w:val="29"/>
    <w:semiHidden/>
    <w:rsid w:val="002811F5"/>
    <w:pPr>
      <w:spacing w:line="280" w:lineRule="atLeast"/>
    </w:pPr>
    <w:rPr>
      <w:b/>
      <w:caps/>
      <w:sz w:val="28"/>
    </w:rPr>
  </w:style>
  <w:style w:type="paragraph" w:customStyle="1" w:styleId="Template-FortroligtInternt">
    <w:name w:val="Template - Fortroligt/Internt"/>
    <w:basedOn w:val="Template"/>
    <w:uiPriority w:val="29"/>
    <w:semiHidden/>
    <w:rsid w:val="002811F5"/>
    <w:rPr>
      <w:b/>
      <w:caps/>
      <w:sz w:val="28"/>
    </w:rPr>
  </w:style>
  <w:style w:type="paragraph" w:customStyle="1" w:styleId="Afsendertitel">
    <w:name w:val="Afsender titel"/>
    <w:basedOn w:val="Normal"/>
    <w:uiPriority w:val="3"/>
    <w:semiHidden/>
    <w:qFormat/>
    <w:rsid w:val="002811F5"/>
    <w:rPr>
      <w:i/>
    </w:rPr>
  </w:style>
  <w:style w:type="numbering" w:styleId="ArtikelSektion">
    <w:name w:val="Outline List 3"/>
    <w:basedOn w:val="Ingenoversigt"/>
    <w:uiPriority w:val="99"/>
    <w:semiHidden/>
    <w:unhideWhenUsed/>
    <w:rsid w:val="002811F5"/>
    <w:pPr>
      <w:numPr>
        <w:numId w:val="6"/>
      </w:numPr>
    </w:pPr>
  </w:style>
  <w:style w:type="paragraph" w:customStyle="1" w:styleId="Udvalg">
    <w:name w:val="Udvalg"/>
    <w:basedOn w:val="Normal"/>
    <w:next w:val="Normal"/>
    <w:uiPriority w:val="3"/>
    <w:rsid w:val="002811F5"/>
    <w:rPr>
      <w:b/>
      <w:sz w:val="24"/>
    </w:rPr>
  </w:style>
  <w:style w:type="paragraph" w:customStyle="1" w:styleId="BillagDagsorden">
    <w:name w:val="Billag/Dagsorden"/>
    <w:basedOn w:val="Udvalg"/>
    <w:next w:val="Normal"/>
    <w:uiPriority w:val="3"/>
    <w:rsid w:val="002811F5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3D0ABC"/>
    <w:rPr>
      <w:sz w:val="16"/>
    </w:rPr>
  </w:style>
  <w:style w:type="paragraph" w:customStyle="1" w:styleId="Faxinfo">
    <w:name w:val="Fax info"/>
    <w:basedOn w:val="Normal"/>
    <w:next w:val="Normal"/>
    <w:uiPriority w:val="3"/>
    <w:semiHidden/>
    <w:rsid w:val="002811F5"/>
    <w:rPr>
      <w:b/>
      <w:sz w:val="18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3D0AB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D0ABC"/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3D0ABC"/>
  </w:style>
  <w:style w:type="character" w:customStyle="1" w:styleId="Overskrift1Tegn">
    <w:name w:val="Overskrift 1 Tegn"/>
    <w:basedOn w:val="Standardskrifttypeiafsnit"/>
    <w:link w:val="Overskrift1"/>
    <w:uiPriority w:val="1"/>
    <w:rsid w:val="002811F5"/>
    <w:rPr>
      <w:rFonts w:ascii="Arial" w:hAnsi="Arial" w:cs="Arial"/>
      <w:b/>
      <w:bCs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2811F5"/>
    <w:rPr>
      <w:rFonts w:ascii="Arial" w:hAnsi="Arial" w:cs="Arial"/>
      <w:b/>
      <w:bCs/>
      <w:i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2811F5"/>
    <w:rPr>
      <w:rFonts w:ascii="Arial" w:hAnsi="Arial" w:cs="Arial"/>
      <w:b/>
      <w:bCs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2811F5"/>
    <w:rPr>
      <w:rFonts w:ascii="Arial" w:hAnsi="Arial"/>
      <w:b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2811F5"/>
    <w:rPr>
      <w:rFonts w:ascii="Arial" w:hAnsi="Arial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2811F5"/>
    <w:rPr>
      <w:rFonts w:ascii="Arial" w:hAnsi="Arial"/>
      <w:b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2811F5"/>
    <w:rPr>
      <w:rFonts w:ascii="Arial" w:hAnsi="Arial"/>
      <w:b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2811F5"/>
    <w:rPr>
      <w:rFonts w:ascii="Arial" w:hAnsi="Arial"/>
      <w:b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2811F5"/>
    <w:rPr>
      <w:rFonts w:ascii="Arial" w:hAnsi="Arial"/>
      <w:b/>
    </w:rPr>
  </w:style>
  <w:style w:type="paragraph" w:customStyle="1" w:styleId="Info">
    <w:name w:val="Info"/>
    <w:basedOn w:val="Normal"/>
    <w:uiPriority w:val="3"/>
    <w:semiHidden/>
    <w:rsid w:val="002811F5"/>
    <w:pPr>
      <w:jc w:val="right"/>
    </w:pPr>
  </w:style>
  <w:style w:type="paragraph" w:styleId="Opstilling-punkttegn">
    <w:name w:val="List Bullet"/>
    <w:basedOn w:val="Normal"/>
    <w:uiPriority w:val="2"/>
    <w:qFormat/>
    <w:rsid w:val="002811F5"/>
    <w:pPr>
      <w:numPr>
        <w:numId w:val="8"/>
      </w:numPr>
      <w:contextualSpacing/>
    </w:pPr>
  </w:style>
  <w:style w:type="paragraph" w:styleId="Opstilling-talellerbogst">
    <w:name w:val="List Number"/>
    <w:basedOn w:val="Normal"/>
    <w:uiPriority w:val="2"/>
    <w:qFormat/>
    <w:rsid w:val="002811F5"/>
    <w:pPr>
      <w:numPr>
        <w:numId w:val="10"/>
      </w:numPr>
      <w:contextualSpacing/>
    </w:pPr>
  </w:style>
  <w:style w:type="table" w:styleId="Tabel-3D-effekter1">
    <w:name w:val="Table 3D effects 1"/>
    <w:basedOn w:val="Tabel-Normal"/>
    <w:uiPriority w:val="99"/>
    <w:semiHidden/>
    <w:rsid w:val="002811F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811F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811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811F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811F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811F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811F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811F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811F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811F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811F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811F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811F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811F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811F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811F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811F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811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811F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811F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811F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811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811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811F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811F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811F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811F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811F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811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811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811F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811F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811F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811F5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811F5"/>
  </w:style>
  <w:style w:type="table" w:styleId="Tabel-Professionel">
    <w:name w:val="Table Professional"/>
    <w:basedOn w:val="Tabel-Normal"/>
    <w:uiPriority w:val="99"/>
    <w:semiHidden/>
    <w:rsid w:val="002811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811F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811F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811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811F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811F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81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811F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811F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811F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lstedefravrende">
    <w:name w:val="Tilstede/fraværende"/>
    <w:basedOn w:val="Normal"/>
    <w:next w:val="Normal"/>
    <w:uiPriority w:val="3"/>
    <w:rsid w:val="002811F5"/>
    <w:rPr>
      <w:b/>
      <w:sz w:val="18"/>
    </w:rPr>
  </w:style>
  <w:style w:type="numbering" w:styleId="111111">
    <w:name w:val="Outline List 2"/>
    <w:basedOn w:val="Ingenoversigt"/>
    <w:uiPriority w:val="99"/>
    <w:semiHidden/>
    <w:rsid w:val="002811F5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811F5"/>
    <w:pPr>
      <w:numPr>
        <w:numId w:val="12"/>
      </w:numPr>
    </w:pPr>
  </w:style>
  <w:style w:type="paragraph" w:customStyle="1" w:styleId="Normal-Overskrift">
    <w:name w:val="Normal - Overskrift"/>
    <w:basedOn w:val="Normal"/>
    <w:uiPriority w:val="5"/>
    <w:semiHidden/>
    <w:rsid w:val="003D0ABC"/>
    <w:rPr>
      <w:b/>
    </w:rPr>
  </w:style>
  <w:style w:type="paragraph" w:styleId="Listeafsnit">
    <w:name w:val="List Paragraph"/>
    <w:basedOn w:val="Normal"/>
    <w:uiPriority w:val="34"/>
    <w:qFormat/>
    <w:rsid w:val="00BC5C8C"/>
    <w:pPr>
      <w:spacing w:line="240" w:lineRule="auto"/>
      <w:ind w:left="720"/>
    </w:pPr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6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E\Referat.dotm" TargetMode="External"/></Relationships>
</file>

<file path=word/theme/theme1.xml><?xml version="1.0" encoding="utf-8"?>
<a:theme xmlns:a="http://schemas.openxmlformats.org/drawingml/2006/main" name="Office Theme">
  <a:themeElements>
    <a:clrScheme name="DTU">
      <a:dk1>
        <a:srgbClr val="000000"/>
      </a:dk1>
      <a:lt1>
        <a:srgbClr val="FFFFFF"/>
      </a:lt1>
      <a:dk2>
        <a:srgbClr val="990000"/>
      </a:dk2>
      <a:lt2>
        <a:srgbClr val="999999"/>
      </a:lt2>
      <a:accent1>
        <a:srgbClr val="FF9900"/>
      </a:accent1>
      <a:accent2>
        <a:srgbClr val="99CC33"/>
      </a:accent2>
      <a:accent3>
        <a:srgbClr val="990066"/>
      </a:accent3>
      <a:accent4>
        <a:srgbClr val="3366CC"/>
      </a:accent4>
      <a:accent5>
        <a:srgbClr val="990000"/>
      </a:accent5>
      <a:accent6>
        <a:srgbClr val="999999"/>
      </a:accent6>
      <a:hlink>
        <a:srgbClr val="3366CC"/>
      </a:hlink>
      <a:folHlink>
        <a:srgbClr val="9999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C:\ProgramData\SkabelonDesign\Shared\Templates\WE\Referat.dotm</Template>
  <TotalTime>2</TotalTime>
  <Pages>3</Pages>
  <Words>486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REFERAT</vt:lpstr>
    </vt:vector>
  </TitlesOfParts>
  <Company>skabelondesign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</dc:title>
  <dc:creator>Jesper Molin</dc:creator>
  <cp:lastModifiedBy>Kurt Pedersen</cp:lastModifiedBy>
  <cp:revision>3</cp:revision>
  <dcterms:created xsi:type="dcterms:W3CDTF">2025-02-09T09:38:00Z</dcterms:created>
  <dcterms:modified xsi:type="dcterms:W3CDTF">2025-02-09T09:52:00Z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ShowGeneralPanel">
    <vt:lpwstr>True</vt:lpwstr>
  </property>
  <property fmtid="{D5CDD505-2E9C-101B-9397-08002B2CF9AE}" pid="4" name="SD_BrandingGraphicBehavior">
    <vt:lpwstr>Standard</vt:lpwstr>
  </property>
  <property fmtid="{D5CDD505-2E9C-101B-9397-08002B2CF9AE}" pid="5" name="SD_DocumentLanguageString">
    <vt:lpwstr>Dansk</vt:lpwstr>
  </property>
  <property fmtid="{D5CDD505-2E9C-101B-9397-08002B2CF9AE}" pid="6" name="SD_CtlText_Usersettings_Userprofile">
    <vt:lpwstr>Jesper Molin</vt:lpwstr>
  </property>
  <property fmtid="{D5CDD505-2E9C-101B-9397-08002B2CF9AE}" pid="7" name="SD_DocumentLanguage">
    <vt:lpwstr>da-DK</vt:lpwstr>
  </property>
  <property fmtid="{D5CDD505-2E9C-101B-9397-08002B2CF9AE}" pid="8" name="SD_CtlText_Generelt_JournalNo">
    <vt:lpwstr/>
  </property>
  <property fmtid="{D5CDD505-2E9C-101B-9397-08002B2CF9AE}" pid="9" name="SD_CtlText_Generelt_Classification">
    <vt:lpwstr>(Ingen)</vt:lpwstr>
  </property>
  <property fmtid="{D5CDD505-2E9C-101B-9397-08002B2CF9AE}" pid="10" name="SD_UserprofileName">
    <vt:lpwstr>Jesper Molin</vt:lpwstr>
  </property>
  <property fmtid="{D5CDD505-2E9C-101B-9397-08002B2CF9AE}" pid="11" name="SD_USR_Name">
    <vt:lpwstr>Jesper Molin</vt:lpwstr>
  </property>
  <property fmtid="{D5CDD505-2E9C-101B-9397-08002B2CF9AE}" pid="12" name="SD_USR_Initials">
    <vt:lpwstr/>
  </property>
  <property fmtid="{D5CDD505-2E9C-101B-9397-08002B2CF9AE}" pid="13" name="SD_USR_Title">
    <vt:lpwstr>Lektor</vt:lpwstr>
  </property>
  <property fmtid="{D5CDD505-2E9C-101B-9397-08002B2CF9AE}" pid="14" name="SD_USR_DirectPhone">
    <vt:lpwstr/>
  </property>
  <property fmtid="{D5CDD505-2E9C-101B-9397-08002B2CF9AE}" pid="15" name="SD_USR_Email">
    <vt:lpwstr/>
  </property>
  <property fmtid="{D5CDD505-2E9C-101B-9397-08002B2CF9AE}" pid="16" name="SD_OFF_Identity">
    <vt:lpwstr>Vælg …</vt:lpwstr>
  </property>
  <property fmtid="{D5CDD505-2E9C-101B-9397-08002B2CF9AE}" pid="17" name="SD_USR_Department">
    <vt:lpwstr/>
  </property>
  <property fmtid="{D5CDD505-2E9C-101B-9397-08002B2CF9AE}" pid="18" name="DocumentInfoFinished">
    <vt:lpwstr>True</vt:lpwstr>
  </property>
</Properties>
</file>